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9C332" w14:textId="77777777" w:rsidR="008551E5" w:rsidRDefault="008551E5" w:rsidP="008551E5">
      <w:pPr>
        <w:rPr>
          <w:b/>
          <w:sz w:val="32"/>
        </w:rPr>
      </w:pPr>
    </w:p>
    <w:p w14:paraId="7CE22B8E" w14:textId="77777777" w:rsidR="008551E5" w:rsidRDefault="008551E5" w:rsidP="008551E5">
      <w:pPr>
        <w:rPr>
          <w:b/>
          <w:sz w:val="32"/>
        </w:rPr>
      </w:pPr>
    </w:p>
    <w:p w14:paraId="0BADD0FD" w14:textId="77777777" w:rsidR="008551E5" w:rsidRDefault="008551E5" w:rsidP="008551E5">
      <w:pPr>
        <w:rPr>
          <w:b/>
          <w:sz w:val="32"/>
        </w:rPr>
      </w:pPr>
    </w:p>
    <w:p w14:paraId="2AABB9AD" w14:textId="77777777" w:rsidR="00DA6B8E" w:rsidRDefault="00DA6B8E" w:rsidP="00DA6B8E">
      <w:pPr>
        <w:rPr>
          <w:b/>
          <w:sz w:val="32"/>
        </w:rPr>
      </w:pPr>
    </w:p>
    <w:p w14:paraId="18FEE2F7" w14:textId="77777777" w:rsidR="00DA6B8E" w:rsidRDefault="00DA6B8E" w:rsidP="00DA6B8E">
      <w:pPr>
        <w:rPr>
          <w:b/>
          <w:sz w:val="32"/>
        </w:rPr>
      </w:pPr>
    </w:p>
    <w:p w14:paraId="69B9235B" w14:textId="77777777" w:rsidR="00DA6B8E" w:rsidRPr="00A61C85" w:rsidRDefault="00DA6B8E" w:rsidP="00DA6B8E">
      <w:pPr>
        <w:rPr>
          <w:b/>
          <w:sz w:val="32"/>
        </w:rPr>
      </w:pPr>
      <w:bookmarkStart w:id="0" w:name="_GoBack"/>
      <w:bookmarkEnd w:id="0"/>
      <w:r w:rsidRPr="00A61C85">
        <w:rPr>
          <w:b/>
          <w:sz w:val="32"/>
        </w:rPr>
        <w:t>Minimalna liczba punktów matematyka-informatyka</w:t>
      </w:r>
    </w:p>
    <w:p w14:paraId="7E8E43A1" w14:textId="77777777" w:rsidR="00DA6B8E" w:rsidRDefault="00DA6B8E" w:rsidP="00DA6B8E">
      <w:pPr>
        <w:rPr>
          <w:rStyle w:val="Pogrubienie"/>
          <w:rFonts w:ascii="Source Sans Pro" w:hAnsi="Source Sans Pro"/>
          <w:color w:val="333333"/>
          <w:sz w:val="21"/>
          <w:szCs w:val="21"/>
          <w:shd w:val="clear" w:color="auto" w:fill="FFFFFF"/>
        </w:rPr>
      </w:pPr>
      <w:r>
        <w:rPr>
          <w:rFonts w:ascii="Source Sans Pro" w:hAnsi="Source Sans Pro"/>
          <w:color w:val="333333"/>
          <w:sz w:val="21"/>
          <w:szCs w:val="21"/>
          <w:shd w:val="clear" w:color="auto" w:fill="FFFFFF"/>
        </w:rPr>
        <w:t>Po analizie listy rankingowej ustalonej z uwzględnieniem punktacji przyporządkowanej wynikom testów przeprowadzanych w Poradni Psychologiczno-Pedagogicznej oraz wynikom Testu Uzdolnień Kierunkowych Komisja ustaliła, że minimalna liczba punktów wymagana do zakwalifikowania do udziału w projekcie na obszar matematyki i informatyki wynosi </w:t>
      </w:r>
      <w:r>
        <w:rPr>
          <w:rStyle w:val="Pogrubienie"/>
          <w:rFonts w:ascii="Source Sans Pro" w:hAnsi="Source Sans Pro"/>
          <w:color w:val="333333"/>
          <w:sz w:val="21"/>
          <w:szCs w:val="21"/>
          <w:shd w:val="clear" w:color="auto" w:fill="FFFFFF"/>
        </w:rPr>
        <w:t>11.</w:t>
      </w:r>
    </w:p>
    <w:p w14:paraId="32C57512" w14:textId="77777777" w:rsidR="00DA6B8E" w:rsidRDefault="00DA6B8E" w:rsidP="00DA6B8E">
      <w:pPr>
        <w:rPr>
          <w:rStyle w:val="Pogrubienie"/>
          <w:rFonts w:ascii="Source Sans Pro" w:hAnsi="Source Sans Pro"/>
          <w:color w:val="333333"/>
          <w:sz w:val="21"/>
          <w:szCs w:val="21"/>
          <w:shd w:val="clear" w:color="auto" w:fill="FFFFFF"/>
        </w:rPr>
      </w:pPr>
    </w:p>
    <w:p w14:paraId="5C28F77F" w14:textId="77777777" w:rsidR="00DA6B8E" w:rsidRDefault="00DA6B8E" w:rsidP="00DA6B8E">
      <w:r>
        <w:rPr>
          <w:rStyle w:val="Pogrubienie"/>
          <w:rFonts w:ascii="Source Sans Pro" w:hAnsi="Source Sans Pro"/>
          <w:color w:val="333333"/>
          <w:sz w:val="21"/>
          <w:szCs w:val="21"/>
          <w:shd w:val="clear" w:color="auto" w:fill="FFFFFF"/>
        </w:rPr>
        <w:t>29-09-2022</w:t>
      </w:r>
    </w:p>
    <w:p w14:paraId="76D19B2C" w14:textId="77777777" w:rsidR="00A03096" w:rsidRPr="00A03096" w:rsidRDefault="00A03096" w:rsidP="00A03096">
      <w:pPr>
        <w:rPr>
          <w:rFonts w:ascii="Times New Roman" w:hAnsi="Times New Roman"/>
          <w:b/>
        </w:rPr>
      </w:pPr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00DE3" w14:textId="77777777" w:rsidR="001D4CC0" w:rsidRDefault="001D4CC0">
      <w:r>
        <w:separator/>
      </w:r>
    </w:p>
  </w:endnote>
  <w:endnote w:type="continuationSeparator" w:id="0">
    <w:p w14:paraId="1D7E2939" w14:textId="77777777" w:rsidR="001D4CC0" w:rsidRDefault="001D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panose1 w:val="020B0503030403020204"/>
    <w:charset w:val="00"/>
    <w:family w:val="swiss"/>
    <w:pitch w:val="variable"/>
    <w:sig w:usb0="00000001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0692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1905CCFC" wp14:editId="0E95997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D4D01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14:paraId="570021F6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64D82E5C" wp14:editId="54775DAE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3CB49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AD7E6" w14:textId="77777777" w:rsidR="001D4CC0" w:rsidRDefault="001D4CC0">
      <w:r>
        <w:separator/>
      </w:r>
    </w:p>
  </w:footnote>
  <w:footnote w:type="continuationSeparator" w:id="0">
    <w:p w14:paraId="7F78FFBC" w14:textId="77777777" w:rsidR="001D4CC0" w:rsidRDefault="001D4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00F25" w14:textId="77777777"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E28A716" wp14:editId="589EDE9E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1C963" w14:textId="77777777"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4097556" wp14:editId="39E7359D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8A7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14:paraId="0251C963" w14:textId="77777777"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44097556" wp14:editId="39E7359D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61CF3541" wp14:editId="653AE0FE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1ED65D12" wp14:editId="20BD4B7D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D1EED5" w14:textId="77777777"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E7D70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D53BB" wp14:editId="11F1FD2F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DCDE0" w14:textId="77777777"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600ABE9" wp14:editId="12D00EB8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D53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14:paraId="330DCDE0" w14:textId="77777777"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600ABE9" wp14:editId="12D00EB8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 wp14:anchorId="0B8ABC29" wp14:editId="64611A54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7C3BF383" wp14:editId="22F9D11E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100DBB"/>
    <w:rsid w:val="00124D4A"/>
    <w:rsid w:val="00130B23"/>
    <w:rsid w:val="00155081"/>
    <w:rsid w:val="0016361D"/>
    <w:rsid w:val="001A2EF5"/>
    <w:rsid w:val="001A5B81"/>
    <w:rsid w:val="001B210F"/>
    <w:rsid w:val="001D24AF"/>
    <w:rsid w:val="001D4322"/>
    <w:rsid w:val="001D4CC0"/>
    <w:rsid w:val="001F2B6A"/>
    <w:rsid w:val="00241C1F"/>
    <w:rsid w:val="002425AE"/>
    <w:rsid w:val="00285F3B"/>
    <w:rsid w:val="00294975"/>
    <w:rsid w:val="002965F9"/>
    <w:rsid w:val="002C6347"/>
    <w:rsid w:val="002C74A3"/>
    <w:rsid w:val="002F1318"/>
    <w:rsid w:val="00313E0C"/>
    <w:rsid w:val="00314B80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D4D7F"/>
    <w:rsid w:val="0040149C"/>
    <w:rsid w:val="00414478"/>
    <w:rsid w:val="00452E6D"/>
    <w:rsid w:val="004861BD"/>
    <w:rsid w:val="00492BD3"/>
    <w:rsid w:val="004B70BD"/>
    <w:rsid w:val="004F4B4B"/>
    <w:rsid w:val="0052111D"/>
    <w:rsid w:val="00537F26"/>
    <w:rsid w:val="005760A9"/>
    <w:rsid w:val="00594464"/>
    <w:rsid w:val="005A0BC7"/>
    <w:rsid w:val="005C7C21"/>
    <w:rsid w:val="005D1517"/>
    <w:rsid w:val="005F1F85"/>
    <w:rsid w:val="00621F12"/>
    <w:rsid w:val="00622781"/>
    <w:rsid w:val="0063189F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D61D6"/>
    <w:rsid w:val="007E1B19"/>
    <w:rsid w:val="007E6A99"/>
    <w:rsid w:val="007F3623"/>
    <w:rsid w:val="00827311"/>
    <w:rsid w:val="00834BB4"/>
    <w:rsid w:val="00835187"/>
    <w:rsid w:val="008551E5"/>
    <w:rsid w:val="00856E3A"/>
    <w:rsid w:val="008945D9"/>
    <w:rsid w:val="008A582A"/>
    <w:rsid w:val="008C139A"/>
    <w:rsid w:val="009010D7"/>
    <w:rsid w:val="0098489A"/>
    <w:rsid w:val="009A3384"/>
    <w:rsid w:val="009B05C8"/>
    <w:rsid w:val="009D71C1"/>
    <w:rsid w:val="009F2CF0"/>
    <w:rsid w:val="00A03096"/>
    <w:rsid w:val="00A04690"/>
    <w:rsid w:val="00A40DD3"/>
    <w:rsid w:val="00A80604"/>
    <w:rsid w:val="00A8311B"/>
    <w:rsid w:val="00A9051C"/>
    <w:rsid w:val="00B01F08"/>
    <w:rsid w:val="00B11856"/>
    <w:rsid w:val="00B16E8F"/>
    <w:rsid w:val="00B30401"/>
    <w:rsid w:val="00B43068"/>
    <w:rsid w:val="00B6637D"/>
    <w:rsid w:val="00B67D1B"/>
    <w:rsid w:val="00B90957"/>
    <w:rsid w:val="00BA0E74"/>
    <w:rsid w:val="00BA3692"/>
    <w:rsid w:val="00BB501D"/>
    <w:rsid w:val="00BB76D0"/>
    <w:rsid w:val="00BC363C"/>
    <w:rsid w:val="00BD71A4"/>
    <w:rsid w:val="00C55941"/>
    <w:rsid w:val="00C62C24"/>
    <w:rsid w:val="00C635B6"/>
    <w:rsid w:val="00C80C89"/>
    <w:rsid w:val="00CA20F9"/>
    <w:rsid w:val="00CA23A3"/>
    <w:rsid w:val="00CA3823"/>
    <w:rsid w:val="00CA64C3"/>
    <w:rsid w:val="00CA7905"/>
    <w:rsid w:val="00CB6FB6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77B49"/>
    <w:rsid w:val="00DA6B8E"/>
    <w:rsid w:val="00DC733E"/>
    <w:rsid w:val="00DF57BE"/>
    <w:rsid w:val="00E06500"/>
    <w:rsid w:val="00E17E14"/>
    <w:rsid w:val="00E50CE4"/>
    <w:rsid w:val="00E57060"/>
    <w:rsid w:val="00E87616"/>
    <w:rsid w:val="00E92047"/>
    <w:rsid w:val="00EA5C16"/>
    <w:rsid w:val="00EC3F80"/>
    <w:rsid w:val="00EF000D"/>
    <w:rsid w:val="00F046E1"/>
    <w:rsid w:val="00F3441C"/>
    <w:rsid w:val="00F545A3"/>
    <w:rsid w:val="00FB5706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396025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A6B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2849C-11B7-443C-B48E-E28BC70F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0</TotalTime>
  <Pages>1</Pages>
  <Words>58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4</cp:revision>
  <cp:lastPrinted>2017-10-23T09:19:00Z</cp:lastPrinted>
  <dcterms:created xsi:type="dcterms:W3CDTF">2022-11-18T11:52:00Z</dcterms:created>
  <dcterms:modified xsi:type="dcterms:W3CDTF">2022-12-06T12:39:00Z</dcterms:modified>
</cp:coreProperties>
</file>