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9C332" w14:textId="77777777" w:rsidR="008551E5" w:rsidRDefault="008551E5" w:rsidP="008551E5">
      <w:pPr>
        <w:rPr>
          <w:b/>
          <w:sz w:val="32"/>
        </w:rPr>
      </w:pPr>
    </w:p>
    <w:p w14:paraId="7CE22B8E" w14:textId="77777777" w:rsidR="008551E5" w:rsidRDefault="008551E5" w:rsidP="008551E5">
      <w:pPr>
        <w:rPr>
          <w:b/>
          <w:sz w:val="32"/>
        </w:rPr>
      </w:pPr>
    </w:p>
    <w:p w14:paraId="0BADD0FD" w14:textId="77777777" w:rsidR="008551E5" w:rsidRDefault="008551E5" w:rsidP="008551E5">
      <w:pPr>
        <w:rPr>
          <w:b/>
          <w:sz w:val="32"/>
        </w:rPr>
      </w:pPr>
    </w:p>
    <w:p w14:paraId="26372AB1" w14:textId="77777777" w:rsidR="008551E5" w:rsidRDefault="008551E5" w:rsidP="008551E5">
      <w:pPr>
        <w:rPr>
          <w:b/>
          <w:sz w:val="32"/>
        </w:rPr>
      </w:pPr>
    </w:p>
    <w:p w14:paraId="2D6D854B" w14:textId="77777777" w:rsidR="008551E5" w:rsidRDefault="008551E5" w:rsidP="008551E5">
      <w:pPr>
        <w:rPr>
          <w:b/>
          <w:sz w:val="32"/>
        </w:rPr>
      </w:pPr>
    </w:p>
    <w:p w14:paraId="68075463" w14:textId="77777777" w:rsidR="008551E5" w:rsidRPr="007221F0" w:rsidRDefault="008551E5" w:rsidP="008551E5">
      <w:pPr>
        <w:rPr>
          <w:b/>
          <w:sz w:val="32"/>
        </w:rPr>
      </w:pPr>
      <w:bookmarkStart w:id="0" w:name="_GoBack"/>
      <w:bookmarkEnd w:id="0"/>
      <w:r w:rsidRPr="007221F0">
        <w:rPr>
          <w:b/>
          <w:sz w:val="32"/>
        </w:rPr>
        <w:t>Minimalna liczba punktów biologia-chemia-kompetencje społeczne</w:t>
      </w:r>
    </w:p>
    <w:p w14:paraId="7C3D415D" w14:textId="77777777" w:rsidR="008551E5" w:rsidRDefault="008551E5" w:rsidP="008551E5">
      <w:pPr>
        <w:shd w:val="clear" w:color="auto" w:fill="FFFFFF"/>
        <w:spacing w:after="100" w:afterAutospacing="1"/>
        <w:rPr>
          <w:rFonts w:ascii="Nunito" w:hAnsi="Nunito"/>
          <w:b/>
          <w:bCs/>
          <w:color w:val="1E2022"/>
        </w:rPr>
      </w:pPr>
      <w:r w:rsidRPr="006C7B55">
        <w:rPr>
          <w:rFonts w:ascii="Nunito" w:hAnsi="Nunito"/>
          <w:color w:val="1E2022"/>
        </w:rPr>
        <w:t>Decyzją Powiatowej Komisji Rekrutacyjnej minimalna liczba punktów wymagana do zakwalifikowania do udziału w projekcie na obszar biologia, chemia, kompetencje społeczne wynosi </w:t>
      </w:r>
      <w:r>
        <w:rPr>
          <w:rFonts w:ascii="Nunito" w:hAnsi="Nunito"/>
          <w:b/>
          <w:bCs/>
          <w:color w:val="1E2022"/>
        </w:rPr>
        <w:t>12</w:t>
      </w:r>
      <w:r w:rsidRPr="006C7B55">
        <w:rPr>
          <w:rFonts w:ascii="Nunito" w:hAnsi="Nunito"/>
          <w:b/>
          <w:bCs/>
          <w:color w:val="1E2022"/>
        </w:rPr>
        <w:t>.</w:t>
      </w:r>
    </w:p>
    <w:p w14:paraId="55018019" w14:textId="77777777" w:rsidR="008551E5" w:rsidRDefault="008551E5" w:rsidP="008551E5">
      <w:pPr>
        <w:shd w:val="clear" w:color="auto" w:fill="FFFFFF"/>
        <w:spacing w:after="100" w:afterAutospacing="1"/>
        <w:rPr>
          <w:rFonts w:ascii="Nunito" w:hAnsi="Nunito"/>
          <w:b/>
          <w:bCs/>
          <w:color w:val="1E2022"/>
        </w:rPr>
      </w:pPr>
    </w:p>
    <w:p w14:paraId="359C2DE7" w14:textId="77777777" w:rsidR="008551E5" w:rsidRDefault="008551E5" w:rsidP="008551E5">
      <w:pPr>
        <w:shd w:val="clear" w:color="auto" w:fill="FFFFFF"/>
        <w:spacing w:after="100" w:afterAutospacing="1"/>
        <w:rPr>
          <w:rFonts w:ascii="Nunito" w:hAnsi="Nunito"/>
          <w:b/>
          <w:bCs/>
          <w:color w:val="1E2022"/>
        </w:rPr>
      </w:pPr>
      <w:r>
        <w:rPr>
          <w:rFonts w:ascii="Nunito" w:hAnsi="Nunito"/>
          <w:b/>
          <w:bCs/>
          <w:color w:val="1E2022"/>
        </w:rPr>
        <w:t xml:space="preserve">30-09-2022 r. </w:t>
      </w:r>
    </w:p>
    <w:p w14:paraId="76D19B2C" w14:textId="77777777" w:rsidR="00A03096" w:rsidRPr="00A03096" w:rsidRDefault="00A03096" w:rsidP="00A03096">
      <w:pPr>
        <w:rPr>
          <w:rFonts w:ascii="Times New Roman" w:hAnsi="Times New Roman"/>
          <w:b/>
        </w:rPr>
      </w:pPr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00DE3" w14:textId="77777777" w:rsidR="001D4CC0" w:rsidRDefault="001D4CC0">
      <w:r>
        <w:separator/>
      </w:r>
    </w:p>
  </w:endnote>
  <w:endnote w:type="continuationSeparator" w:id="0">
    <w:p w14:paraId="1D7E2939" w14:textId="77777777"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unito">
    <w:altName w:val="Times New Roman"/>
    <w:charset w:val="EE"/>
    <w:family w:val="auto"/>
    <w:pitch w:val="variable"/>
    <w:sig w:usb0="00000001" w:usb1="5000204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0692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1905CCFC" wp14:editId="0E95997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D4D01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570021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64D82E5C" wp14:editId="54775DAE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3CB49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AD7E6" w14:textId="77777777" w:rsidR="001D4CC0" w:rsidRDefault="001D4CC0">
      <w:r>
        <w:separator/>
      </w:r>
    </w:p>
  </w:footnote>
  <w:footnote w:type="continuationSeparator" w:id="0">
    <w:p w14:paraId="7F78FFBC" w14:textId="77777777"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F25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E28A716" wp14:editId="589EDE9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C963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4097556" wp14:editId="39E7359D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8A7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14:paraId="0251C963" w14:textId="77777777"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4097556" wp14:editId="39E7359D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1CF3541" wp14:editId="653AE0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1ED65D12" wp14:editId="20BD4B7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1EED5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7D70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D53BB" wp14:editId="11F1FD2F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DCDE0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600ABE9" wp14:editId="12D00EB8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D53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14:paraId="330DCDE0" w14:textId="77777777"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600ABE9" wp14:editId="12D00EB8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0B8ABC29" wp14:editId="64611A54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7C3BF383" wp14:editId="22F9D11E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5081"/>
    <w:rsid w:val="0016361D"/>
    <w:rsid w:val="001A2EF5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74A3"/>
    <w:rsid w:val="002F1318"/>
    <w:rsid w:val="00313E0C"/>
    <w:rsid w:val="00314B80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D4D7F"/>
    <w:rsid w:val="0040149C"/>
    <w:rsid w:val="00414478"/>
    <w:rsid w:val="00452E6D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C7C21"/>
    <w:rsid w:val="005D1517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6A99"/>
    <w:rsid w:val="007F3623"/>
    <w:rsid w:val="00827311"/>
    <w:rsid w:val="00834BB4"/>
    <w:rsid w:val="00835187"/>
    <w:rsid w:val="008551E5"/>
    <w:rsid w:val="00856E3A"/>
    <w:rsid w:val="008945D9"/>
    <w:rsid w:val="008A582A"/>
    <w:rsid w:val="008C139A"/>
    <w:rsid w:val="009010D7"/>
    <w:rsid w:val="0098489A"/>
    <w:rsid w:val="009A3384"/>
    <w:rsid w:val="009B05C8"/>
    <w:rsid w:val="009D71C1"/>
    <w:rsid w:val="009F2CF0"/>
    <w:rsid w:val="00A03096"/>
    <w:rsid w:val="00A04690"/>
    <w:rsid w:val="00A40DD3"/>
    <w:rsid w:val="00A80604"/>
    <w:rsid w:val="00A8311B"/>
    <w:rsid w:val="00A9051C"/>
    <w:rsid w:val="00B01F08"/>
    <w:rsid w:val="00B11856"/>
    <w:rsid w:val="00B16E8F"/>
    <w:rsid w:val="00B30401"/>
    <w:rsid w:val="00B43068"/>
    <w:rsid w:val="00B6637D"/>
    <w:rsid w:val="00B67D1B"/>
    <w:rsid w:val="00B90957"/>
    <w:rsid w:val="00BA0E74"/>
    <w:rsid w:val="00BA3692"/>
    <w:rsid w:val="00BB501D"/>
    <w:rsid w:val="00BB76D0"/>
    <w:rsid w:val="00BC363C"/>
    <w:rsid w:val="00BD71A4"/>
    <w:rsid w:val="00C55941"/>
    <w:rsid w:val="00C62C24"/>
    <w:rsid w:val="00C635B6"/>
    <w:rsid w:val="00C80C89"/>
    <w:rsid w:val="00CA20F9"/>
    <w:rsid w:val="00CA23A3"/>
    <w:rsid w:val="00CA3823"/>
    <w:rsid w:val="00CA64C3"/>
    <w:rsid w:val="00CA7905"/>
    <w:rsid w:val="00CB6FB6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77B49"/>
    <w:rsid w:val="00DC733E"/>
    <w:rsid w:val="00DF57BE"/>
    <w:rsid w:val="00E06500"/>
    <w:rsid w:val="00E17E14"/>
    <w:rsid w:val="00E50CE4"/>
    <w:rsid w:val="00E57060"/>
    <w:rsid w:val="00E87616"/>
    <w:rsid w:val="00E92047"/>
    <w:rsid w:val="00EA5C16"/>
    <w:rsid w:val="00EC3F80"/>
    <w:rsid w:val="00EF000D"/>
    <w:rsid w:val="00F046E1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396025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D5F911-ABC8-4E45-80D8-98EF7D62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0</TotalTime>
  <Pages>1</Pages>
  <Words>29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3</cp:revision>
  <cp:lastPrinted>2017-10-23T09:19:00Z</cp:lastPrinted>
  <dcterms:created xsi:type="dcterms:W3CDTF">2022-11-18T11:52:00Z</dcterms:created>
  <dcterms:modified xsi:type="dcterms:W3CDTF">2022-12-06T12:38:00Z</dcterms:modified>
</cp:coreProperties>
</file>