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ED410" w14:textId="59B9F8F5" w:rsidR="003A62AC" w:rsidRPr="00C55941" w:rsidRDefault="003A62AC" w:rsidP="00C55941">
      <w:pPr>
        <w:spacing w:line="360" w:lineRule="auto"/>
        <w:jc w:val="right"/>
        <w:rPr>
          <w:rFonts w:ascii="Garamond" w:hAnsi="Garamond" w:cs="Arial"/>
          <w:szCs w:val="18"/>
        </w:rPr>
      </w:pPr>
    </w:p>
    <w:p w14:paraId="05BA3665" w14:textId="77777777" w:rsidR="00C55941" w:rsidRDefault="00C55941" w:rsidP="00CF5C34">
      <w:pPr>
        <w:jc w:val="center"/>
        <w:rPr>
          <w:rFonts w:ascii="Garamond" w:hAnsi="Garamond"/>
          <w:b/>
        </w:rPr>
      </w:pPr>
    </w:p>
    <w:p w14:paraId="53C5663B" w14:textId="77777777" w:rsidR="00C55941" w:rsidRDefault="00C55941" w:rsidP="00CF5C34">
      <w:pPr>
        <w:jc w:val="center"/>
        <w:rPr>
          <w:rFonts w:ascii="Garamond" w:hAnsi="Garamond"/>
          <w:b/>
        </w:rPr>
      </w:pPr>
    </w:p>
    <w:p w14:paraId="56EFBF59" w14:textId="77777777" w:rsidR="003D4D7F" w:rsidRPr="00CF5C34" w:rsidRDefault="00A03096" w:rsidP="00CF5C34">
      <w:pPr>
        <w:jc w:val="center"/>
        <w:rPr>
          <w:rFonts w:ascii="Garamond" w:hAnsi="Garamond"/>
          <w:b/>
        </w:rPr>
      </w:pPr>
      <w:r w:rsidRPr="00CF5C34">
        <w:rPr>
          <w:rFonts w:ascii="Garamond" w:hAnsi="Garamond"/>
          <w:b/>
        </w:rPr>
        <w:t xml:space="preserve">LISTA UCZNIÓW ZAKWALIFIKOWANYCH </w:t>
      </w:r>
      <w:r w:rsidRPr="00CF5C34">
        <w:rPr>
          <w:rFonts w:ascii="Garamond" w:hAnsi="Garamond"/>
          <w:b/>
        </w:rPr>
        <w:br/>
        <w:t>DO PROJEKTU ZDOLNI Z POMORZA - POWIAT MALBORSKI</w:t>
      </w:r>
    </w:p>
    <w:p w14:paraId="468C91F9" w14:textId="77777777" w:rsidR="00EC3F80" w:rsidRPr="00CF5C34" w:rsidRDefault="00CF5C34" w:rsidP="00CF5C34">
      <w:pPr>
        <w:jc w:val="center"/>
        <w:rPr>
          <w:rFonts w:ascii="Garamond" w:hAnsi="Garamond"/>
          <w:b/>
        </w:rPr>
      </w:pPr>
      <w:r w:rsidRPr="00CF5C34">
        <w:rPr>
          <w:rFonts w:ascii="Garamond" w:hAnsi="Garamond"/>
          <w:b/>
        </w:rPr>
        <w:t xml:space="preserve">NA OBSZAR </w:t>
      </w:r>
      <w:r>
        <w:rPr>
          <w:rFonts w:ascii="Garamond" w:hAnsi="Garamond"/>
          <w:b/>
        </w:rPr>
        <w:br/>
      </w:r>
      <w:r w:rsidR="00E95A1C">
        <w:rPr>
          <w:rFonts w:ascii="Garamond" w:hAnsi="Garamond"/>
          <w:b/>
        </w:rPr>
        <w:t>MATEMATYKA, INFORMATYKA</w:t>
      </w:r>
    </w:p>
    <w:p w14:paraId="19C8D2BA" w14:textId="77777777" w:rsidR="00A03096" w:rsidRDefault="00A03096" w:rsidP="003D4D7F">
      <w:pPr>
        <w:rPr>
          <w:rFonts w:ascii="Times New Roman" w:hAnsi="Times New Roman"/>
          <w:b/>
        </w:rPr>
      </w:pPr>
    </w:p>
    <w:p w14:paraId="4848F82B" w14:textId="54616847" w:rsidR="00A03096" w:rsidRPr="00A03096" w:rsidRDefault="00C55941" w:rsidP="00A03096">
      <w:pPr>
        <w:spacing w:line="360" w:lineRule="auto"/>
        <w:jc w:val="center"/>
        <w:rPr>
          <w:rFonts w:ascii="Garamond" w:hAnsi="Garamond" w:cs="Arial"/>
          <w:sz w:val="22"/>
          <w:szCs w:val="18"/>
        </w:rPr>
      </w:pPr>
      <w:r>
        <w:rPr>
          <w:rFonts w:ascii="Garamond" w:hAnsi="Garamond" w:cs="Arial"/>
          <w:sz w:val="22"/>
          <w:szCs w:val="18"/>
        </w:rPr>
        <w:t xml:space="preserve">Malbork, </w:t>
      </w:r>
      <w:r w:rsidR="00FC0CE9">
        <w:rPr>
          <w:rFonts w:ascii="Garamond" w:hAnsi="Garamond" w:cs="Arial"/>
          <w:sz w:val="22"/>
          <w:szCs w:val="18"/>
        </w:rPr>
        <w:t>03-1</w:t>
      </w:r>
      <w:r w:rsidR="007B5439">
        <w:rPr>
          <w:rFonts w:ascii="Garamond" w:hAnsi="Garamond" w:cs="Arial"/>
          <w:sz w:val="22"/>
          <w:szCs w:val="18"/>
        </w:rPr>
        <w:t>0</w:t>
      </w:r>
      <w:bookmarkStart w:id="0" w:name="_GoBack"/>
      <w:bookmarkEnd w:id="0"/>
      <w:r w:rsidR="00FC0CE9">
        <w:rPr>
          <w:rFonts w:ascii="Garamond" w:hAnsi="Garamond" w:cs="Arial"/>
          <w:sz w:val="22"/>
          <w:szCs w:val="18"/>
        </w:rPr>
        <w:t>-</w:t>
      </w:r>
      <w:r w:rsidR="001D4322">
        <w:rPr>
          <w:rFonts w:ascii="Garamond" w:hAnsi="Garamond" w:cs="Arial"/>
          <w:sz w:val="22"/>
          <w:szCs w:val="18"/>
        </w:rPr>
        <w:t>202</w:t>
      </w:r>
      <w:r w:rsidR="00FC0CE9">
        <w:rPr>
          <w:rFonts w:ascii="Garamond" w:hAnsi="Garamond" w:cs="Arial"/>
          <w:sz w:val="22"/>
          <w:szCs w:val="18"/>
        </w:rPr>
        <w:t>2</w:t>
      </w:r>
      <w:r w:rsidR="00A03096" w:rsidRPr="00A03096">
        <w:rPr>
          <w:rFonts w:ascii="Garamond" w:hAnsi="Garamond" w:cs="Arial"/>
          <w:sz w:val="22"/>
          <w:szCs w:val="18"/>
        </w:rPr>
        <w:t xml:space="preserve"> r.</w:t>
      </w:r>
    </w:p>
    <w:p w14:paraId="32657837" w14:textId="77777777" w:rsidR="00A03096" w:rsidRDefault="00A03096" w:rsidP="00A03096">
      <w:pPr>
        <w:jc w:val="center"/>
        <w:rPr>
          <w:rFonts w:ascii="Times New Roman" w:hAnsi="Times New Roman"/>
          <w:b/>
        </w:rPr>
      </w:pPr>
    </w:p>
    <w:tbl>
      <w:tblPr>
        <w:tblW w:w="5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9"/>
        <w:gridCol w:w="2268"/>
        <w:gridCol w:w="2617"/>
      </w:tblGrid>
      <w:tr w:rsidR="00A03096" w:rsidRPr="00A03096" w14:paraId="75EDC4FC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C1B3B6" w14:textId="77777777" w:rsidR="00A03096" w:rsidRPr="00A03096" w:rsidRDefault="00A03096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718563D" w14:textId="0BAE6EC6" w:rsidR="00A03096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BB12539" w14:textId="5DC666CB" w:rsidR="00A03096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Nazwisko</w:t>
            </w:r>
          </w:p>
        </w:tc>
      </w:tr>
      <w:tr w:rsidR="00AF4BBE" w:rsidRPr="00A03096" w14:paraId="65577756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DAAEA1D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2A08" w14:textId="5090CB37" w:rsidR="00AF4BBE" w:rsidRPr="00AF4BBE" w:rsidRDefault="00AF4BBE" w:rsidP="00AF4BBE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AF4BBE">
              <w:rPr>
                <w:rFonts w:ascii="Garamond" w:hAnsi="Garamond" w:cs="Arial"/>
              </w:rPr>
              <w:t>NIKODEM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6A65" w14:textId="5DD0EB20" w:rsidR="00AF4BBE" w:rsidRPr="00AF4BBE" w:rsidRDefault="00AF4BBE" w:rsidP="00AF4BBE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BUGLEWSKI</w:t>
            </w:r>
          </w:p>
        </w:tc>
      </w:tr>
      <w:tr w:rsidR="00AF4BBE" w:rsidRPr="00A03096" w14:paraId="695A904E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8A057E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19827" w14:textId="32D904EA" w:rsidR="00AF4BBE" w:rsidRPr="00AF4BBE" w:rsidRDefault="00AF4BBE" w:rsidP="00AF4BBE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AF4BBE">
              <w:rPr>
                <w:rFonts w:ascii="Garamond" w:hAnsi="Garamond" w:cs="Arial"/>
              </w:rPr>
              <w:t>MARCIN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E0CB" w14:textId="4A9E5A20" w:rsidR="00AF4BBE" w:rsidRPr="00AF4BBE" w:rsidRDefault="00AF4BBE" w:rsidP="00AF4BBE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MALINOWSKI</w:t>
            </w:r>
          </w:p>
        </w:tc>
      </w:tr>
      <w:tr w:rsidR="00AF4BBE" w:rsidRPr="00A03096" w14:paraId="4F45EB5D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5EE1E4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D4B4" w14:textId="37F464A7" w:rsidR="00AF4BBE" w:rsidRPr="00AF4BBE" w:rsidRDefault="00AF4BBE" w:rsidP="00AF4BBE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AF4BBE">
              <w:rPr>
                <w:rFonts w:ascii="Garamond" w:hAnsi="Garamond" w:cs="Arial"/>
              </w:rPr>
              <w:t>POLA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DF3" w14:textId="1F6274A1" w:rsidR="00AF4BBE" w:rsidRPr="00AF4BBE" w:rsidRDefault="00AF4BBE" w:rsidP="00AF4BBE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DZIERWA</w:t>
            </w:r>
          </w:p>
        </w:tc>
      </w:tr>
      <w:tr w:rsidR="00AF4BBE" w:rsidRPr="00A03096" w14:paraId="5FDA892D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8632F71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E808" w14:textId="1F211A22" w:rsidR="00AF4BBE" w:rsidRPr="00AF4BBE" w:rsidRDefault="00AF4BBE" w:rsidP="00AF4BBE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AF4BBE">
              <w:rPr>
                <w:rFonts w:ascii="Garamond" w:hAnsi="Garamond" w:cs="Arial"/>
              </w:rPr>
              <w:t>ALICJA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5368E" w14:textId="41D40C9D" w:rsidR="00AF4BBE" w:rsidRPr="00AF4BBE" w:rsidRDefault="00AF4BBE" w:rsidP="00AF4BBE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SZYSZKO</w:t>
            </w:r>
          </w:p>
        </w:tc>
      </w:tr>
      <w:tr w:rsidR="00AF4BBE" w:rsidRPr="00A03096" w14:paraId="409F56F8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DCD67E7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F09F" w14:textId="7EF4A8CA" w:rsidR="00AF4BBE" w:rsidRPr="00AF4BBE" w:rsidRDefault="00AF4BBE" w:rsidP="00AF4BBE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AF4BBE">
              <w:rPr>
                <w:rFonts w:ascii="Garamond" w:hAnsi="Garamond" w:cs="Arial"/>
              </w:rPr>
              <w:t>JULIA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C639" w14:textId="0AFC51B6" w:rsidR="00AF4BBE" w:rsidRPr="00AF4BBE" w:rsidRDefault="00AF4BBE" w:rsidP="00AF4BBE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GAŁĄZKA</w:t>
            </w:r>
          </w:p>
        </w:tc>
      </w:tr>
      <w:tr w:rsidR="00AF4BBE" w:rsidRPr="00A03096" w14:paraId="3B2EA9D7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D82EE7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A03096">
              <w:rPr>
                <w:rFonts w:ascii="Garamond" w:hAnsi="Garamond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2058" w14:textId="53F4556E" w:rsidR="00AF4BBE" w:rsidRPr="00AF4BBE" w:rsidRDefault="00AF4BBE" w:rsidP="00AF4BBE">
            <w:pPr>
              <w:jc w:val="center"/>
              <w:rPr>
                <w:rFonts w:ascii="Garamond" w:hAnsi="Garamond"/>
                <w:bCs/>
                <w:color w:val="000000"/>
              </w:rPr>
            </w:pPr>
            <w:r w:rsidRPr="00AF4BBE">
              <w:rPr>
                <w:rFonts w:ascii="Garamond" w:hAnsi="Garamond" w:cs="Arial"/>
              </w:rPr>
              <w:t>ADRIAN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B44C" w14:textId="3D45B560" w:rsidR="00AF4BBE" w:rsidRPr="00AF4BBE" w:rsidRDefault="00AF4BBE" w:rsidP="00AF4BBE">
            <w:pPr>
              <w:jc w:val="center"/>
              <w:rPr>
                <w:rFonts w:ascii="Garamond" w:hAnsi="Garamond" w:cs="Calibri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DĘBOWSKI</w:t>
            </w:r>
          </w:p>
        </w:tc>
      </w:tr>
      <w:tr w:rsidR="00AF4BBE" w:rsidRPr="00A03096" w14:paraId="4DE5EC1D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367C0B" w14:textId="77777777" w:rsidR="00AF4BBE" w:rsidRPr="00A03096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6ACB" w14:textId="364BFE77" w:rsidR="00AF4BBE" w:rsidRPr="00AF4BBE" w:rsidRDefault="00AF4BBE" w:rsidP="00AF4BBE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GABRIELA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BB72" w14:textId="1C6DE5DD" w:rsidR="00AF4BBE" w:rsidRPr="00AF4BBE" w:rsidRDefault="00AF4BBE" w:rsidP="00AF4BBE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TESKA</w:t>
            </w:r>
          </w:p>
        </w:tc>
      </w:tr>
      <w:tr w:rsidR="00AF4BBE" w:rsidRPr="00A03096" w14:paraId="198049D3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B57D08" w14:textId="085D2E57" w:rsidR="00AF4BBE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7513" w14:textId="3F17FF77" w:rsidR="00AF4BBE" w:rsidRPr="00AF4BBE" w:rsidRDefault="00AF4BBE" w:rsidP="00AF4BBE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KACPER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1339" w14:textId="16B04A34" w:rsidR="00AF4BBE" w:rsidRPr="00AF4BBE" w:rsidRDefault="00AF4BBE" w:rsidP="00AF4BBE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ŁAZARSKI</w:t>
            </w:r>
          </w:p>
        </w:tc>
      </w:tr>
      <w:tr w:rsidR="00AF4BBE" w:rsidRPr="00A03096" w14:paraId="7C5E0AA8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F83F682" w14:textId="75098D9D" w:rsidR="00AF4BBE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B2C5" w14:textId="041B7BCB" w:rsidR="00AF4BBE" w:rsidRPr="00AF4BBE" w:rsidRDefault="00AF4BBE" w:rsidP="00AF4BBE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ALEKSANDER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E55E" w14:textId="2D68D87D" w:rsidR="00AF4BBE" w:rsidRPr="00AF4BBE" w:rsidRDefault="00AF4BBE" w:rsidP="00AF4BBE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STACHURSKI</w:t>
            </w:r>
          </w:p>
        </w:tc>
      </w:tr>
      <w:tr w:rsidR="00AF4BBE" w:rsidRPr="00A03096" w14:paraId="3D17AA14" w14:textId="77777777" w:rsidTr="00AF4BBE">
        <w:trPr>
          <w:trHeight w:hRule="exact" w:val="567"/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758544A" w14:textId="75EC8633" w:rsidR="00AF4BBE" w:rsidRDefault="00AF4BBE" w:rsidP="00AF4BBE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6691D" w14:textId="2A4600AA" w:rsidR="00AF4BBE" w:rsidRPr="00AF4BBE" w:rsidRDefault="00AF4BBE" w:rsidP="00AF4BBE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WOJCIECH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B22ED" w14:textId="5A9437A6" w:rsidR="00AF4BBE" w:rsidRPr="00AF4BBE" w:rsidRDefault="00AF4BBE" w:rsidP="00AF4BBE">
            <w:pPr>
              <w:jc w:val="center"/>
              <w:rPr>
                <w:rFonts w:ascii="Garamond" w:hAnsi="Garamond"/>
                <w:color w:val="000000"/>
                <w:sz w:val="28"/>
                <w:szCs w:val="28"/>
              </w:rPr>
            </w:pPr>
            <w:r w:rsidRPr="00AF4BBE">
              <w:rPr>
                <w:rFonts w:ascii="Garamond" w:hAnsi="Garamond" w:cs="Arial"/>
              </w:rPr>
              <w:t>LECH</w:t>
            </w:r>
          </w:p>
        </w:tc>
      </w:tr>
    </w:tbl>
    <w:p w14:paraId="089FFD5D" w14:textId="77777777" w:rsidR="00A03096" w:rsidRDefault="00A03096" w:rsidP="00A03096">
      <w:pPr>
        <w:jc w:val="center"/>
        <w:rPr>
          <w:rFonts w:ascii="Times New Roman" w:hAnsi="Times New Roman"/>
          <w:b/>
        </w:rPr>
      </w:pPr>
    </w:p>
    <w:p w14:paraId="7CC790AE" w14:textId="77777777" w:rsidR="00A03096" w:rsidRPr="00A03096" w:rsidRDefault="00A03096" w:rsidP="00A03096">
      <w:pPr>
        <w:rPr>
          <w:rFonts w:ascii="Times New Roman" w:hAnsi="Times New Roman"/>
          <w:b/>
        </w:rPr>
      </w:pPr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81CD19" w14:textId="77777777" w:rsidR="00985CD5" w:rsidRDefault="00985CD5">
      <w:r>
        <w:separator/>
      </w:r>
    </w:p>
  </w:endnote>
  <w:endnote w:type="continuationSeparator" w:id="0">
    <w:p w14:paraId="50E9E45A" w14:textId="77777777" w:rsidR="00985CD5" w:rsidRDefault="0098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A8E3C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2A0FD8A4" wp14:editId="3CF6C340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C59C6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14:paraId="1C9CE32A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2F90FF40" wp14:editId="689D00E8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C37AC1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65063" w14:textId="77777777" w:rsidR="00985CD5" w:rsidRDefault="00985CD5">
      <w:r>
        <w:separator/>
      </w:r>
    </w:p>
  </w:footnote>
  <w:footnote w:type="continuationSeparator" w:id="0">
    <w:p w14:paraId="2D79ACBE" w14:textId="77777777" w:rsidR="00985CD5" w:rsidRDefault="00985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6571A" w14:textId="77777777"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1E665DC" wp14:editId="6EDE6EFA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38A922" w14:textId="77777777"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2B266D3" wp14:editId="011F69DF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1E09B7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4B35878" wp14:editId="1F55FC57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665466A7" wp14:editId="4EF2FBFE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5ABA2B9E" wp14:editId="33283F44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852B8" w14:textId="77777777"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46B07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AD4684" wp14:editId="4F770EBE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56423" w14:textId="77777777"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2D2D52D9" wp14:editId="3ED02992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7047F0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 wp14:anchorId="257D723B" wp14:editId="589407CA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41FBBFBA" wp14:editId="71F71942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0E43AD"/>
    <w:rsid w:val="00100DBB"/>
    <w:rsid w:val="00124D4A"/>
    <w:rsid w:val="00130B23"/>
    <w:rsid w:val="00155081"/>
    <w:rsid w:val="001A5B81"/>
    <w:rsid w:val="001B210F"/>
    <w:rsid w:val="001D24AF"/>
    <w:rsid w:val="001D4322"/>
    <w:rsid w:val="001F2B6A"/>
    <w:rsid w:val="00241C1F"/>
    <w:rsid w:val="002425AE"/>
    <w:rsid w:val="00285F3B"/>
    <w:rsid w:val="002965F9"/>
    <w:rsid w:val="002C6347"/>
    <w:rsid w:val="002C74A3"/>
    <w:rsid w:val="00313E0C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D4D7F"/>
    <w:rsid w:val="003E44D8"/>
    <w:rsid w:val="0040149C"/>
    <w:rsid w:val="00414478"/>
    <w:rsid w:val="00452E6D"/>
    <w:rsid w:val="00464627"/>
    <w:rsid w:val="004861BD"/>
    <w:rsid w:val="00492BD3"/>
    <w:rsid w:val="004B6446"/>
    <w:rsid w:val="004B70BD"/>
    <w:rsid w:val="004C3A28"/>
    <w:rsid w:val="004F4B4B"/>
    <w:rsid w:val="0052111D"/>
    <w:rsid w:val="00537F26"/>
    <w:rsid w:val="005760A9"/>
    <w:rsid w:val="00594464"/>
    <w:rsid w:val="005A0BC7"/>
    <w:rsid w:val="005C7C21"/>
    <w:rsid w:val="005D1517"/>
    <w:rsid w:val="005F1F85"/>
    <w:rsid w:val="00621F12"/>
    <w:rsid w:val="00622781"/>
    <w:rsid w:val="0063189F"/>
    <w:rsid w:val="00633463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B5439"/>
    <w:rsid w:val="007D61D6"/>
    <w:rsid w:val="007E1B19"/>
    <w:rsid w:val="007F3623"/>
    <w:rsid w:val="00827311"/>
    <w:rsid w:val="00834BB4"/>
    <w:rsid w:val="00835187"/>
    <w:rsid w:val="00856E3A"/>
    <w:rsid w:val="008945D9"/>
    <w:rsid w:val="008C139A"/>
    <w:rsid w:val="009010D7"/>
    <w:rsid w:val="00937B20"/>
    <w:rsid w:val="0098489A"/>
    <w:rsid w:val="00985CD5"/>
    <w:rsid w:val="009A3384"/>
    <w:rsid w:val="009D71C1"/>
    <w:rsid w:val="009F2CF0"/>
    <w:rsid w:val="00A03096"/>
    <w:rsid w:val="00A04690"/>
    <w:rsid w:val="00A40DD3"/>
    <w:rsid w:val="00A80604"/>
    <w:rsid w:val="00A8311B"/>
    <w:rsid w:val="00A9051C"/>
    <w:rsid w:val="00AF4BBE"/>
    <w:rsid w:val="00B01F08"/>
    <w:rsid w:val="00B11856"/>
    <w:rsid w:val="00B16E8F"/>
    <w:rsid w:val="00B30401"/>
    <w:rsid w:val="00B43068"/>
    <w:rsid w:val="00B6637D"/>
    <w:rsid w:val="00B67D1B"/>
    <w:rsid w:val="00B80555"/>
    <w:rsid w:val="00BA0E74"/>
    <w:rsid w:val="00BA3692"/>
    <w:rsid w:val="00BB501D"/>
    <w:rsid w:val="00BB76D0"/>
    <w:rsid w:val="00BC363C"/>
    <w:rsid w:val="00BD71A4"/>
    <w:rsid w:val="00C55941"/>
    <w:rsid w:val="00C62C24"/>
    <w:rsid w:val="00C635B6"/>
    <w:rsid w:val="00CA20F9"/>
    <w:rsid w:val="00CA23A3"/>
    <w:rsid w:val="00CA3823"/>
    <w:rsid w:val="00CA64C3"/>
    <w:rsid w:val="00CA7905"/>
    <w:rsid w:val="00CB0B4A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86B96"/>
    <w:rsid w:val="00DC733E"/>
    <w:rsid w:val="00DF57BE"/>
    <w:rsid w:val="00E06500"/>
    <w:rsid w:val="00E17E14"/>
    <w:rsid w:val="00E50CE4"/>
    <w:rsid w:val="00E57060"/>
    <w:rsid w:val="00E87616"/>
    <w:rsid w:val="00E92047"/>
    <w:rsid w:val="00E95A1C"/>
    <w:rsid w:val="00EA5C16"/>
    <w:rsid w:val="00EC3F80"/>
    <w:rsid w:val="00EF000D"/>
    <w:rsid w:val="00F3441C"/>
    <w:rsid w:val="00F545A3"/>
    <w:rsid w:val="00FB5706"/>
    <w:rsid w:val="00FC0CE9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6A5AAB8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D86B9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86B96"/>
    <w:rPr>
      <w:rFonts w:ascii="Arial" w:hAnsi="Arial"/>
    </w:rPr>
  </w:style>
  <w:style w:type="character" w:styleId="Odwoanieprzypisudolnego">
    <w:name w:val="footnote reference"/>
    <w:basedOn w:val="Domylnaczcionkaakapitu"/>
    <w:semiHidden/>
    <w:unhideWhenUsed/>
    <w:rsid w:val="00D86B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88766-C50F-4A21-9CB4-904548E5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286</TotalTime>
  <Pages>1</Pages>
  <Words>51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10</cp:revision>
  <cp:lastPrinted>2017-10-23T09:19:00Z</cp:lastPrinted>
  <dcterms:created xsi:type="dcterms:W3CDTF">2020-10-19T06:12:00Z</dcterms:created>
  <dcterms:modified xsi:type="dcterms:W3CDTF">2022-12-06T12:32:00Z</dcterms:modified>
</cp:coreProperties>
</file>