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4FBA7" w14:textId="53038591" w:rsidR="00C55941" w:rsidRDefault="00C55941" w:rsidP="00CF5C34">
      <w:pPr>
        <w:jc w:val="center"/>
        <w:rPr>
          <w:rFonts w:ascii="Garamond" w:hAnsi="Garamond"/>
          <w:b/>
        </w:rPr>
      </w:pPr>
    </w:p>
    <w:p w14:paraId="4927DBEC" w14:textId="77777777" w:rsidR="00422172" w:rsidRDefault="00422172" w:rsidP="00CF5C34">
      <w:pPr>
        <w:jc w:val="center"/>
        <w:rPr>
          <w:rFonts w:ascii="Garamond" w:hAnsi="Garamond"/>
          <w:b/>
        </w:rPr>
      </w:pPr>
    </w:p>
    <w:p w14:paraId="5456D67C" w14:textId="77777777" w:rsidR="00C55941" w:rsidRDefault="00C55941" w:rsidP="00CF5C34">
      <w:pPr>
        <w:jc w:val="center"/>
        <w:rPr>
          <w:rFonts w:ascii="Garamond" w:hAnsi="Garamond"/>
          <w:b/>
        </w:rPr>
      </w:pPr>
    </w:p>
    <w:p w14:paraId="226F4252" w14:textId="77777777" w:rsidR="003D4D7F" w:rsidRPr="00B90957" w:rsidRDefault="00A03096" w:rsidP="00CF5C34">
      <w:pPr>
        <w:jc w:val="center"/>
        <w:rPr>
          <w:rFonts w:ascii="Times New Roman" w:hAnsi="Times New Roman"/>
          <w:b/>
        </w:rPr>
      </w:pPr>
      <w:r w:rsidRPr="00B90957">
        <w:rPr>
          <w:rFonts w:ascii="Times New Roman" w:hAnsi="Times New Roman"/>
          <w:b/>
        </w:rPr>
        <w:t xml:space="preserve">LISTA UCZNIÓW ZAKWALIFIKOWANYCH </w:t>
      </w:r>
      <w:r w:rsidRPr="00B90957">
        <w:rPr>
          <w:rFonts w:ascii="Times New Roman" w:hAnsi="Times New Roman"/>
          <w:b/>
        </w:rPr>
        <w:br/>
        <w:t>DO PROJEKTU ZDOLNI Z POMORZA - POWIAT MALBORSKI</w:t>
      </w:r>
    </w:p>
    <w:p w14:paraId="214FF89E" w14:textId="3EFA16E4" w:rsidR="00EC3F80" w:rsidRPr="00B90957" w:rsidRDefault="00CF5C34" w:rsidP="00CF5C34">
      <w:pPr>
        <w:jc w:val="center"/>
        <w:rPr>
          <w:rFonts w:ascii="Times New Roman" w:hAnsi="Times New Roman"/>
          <w:b/>
        </w:rPr>
      </w:pPr>
      <w:r w:rsidRPr="00B90957">
        <w:rPr>
          <w:rFonts w:ascii="Times New Roman" w:hAnsi="Times New Roman"/>
          <w:b/>
        </w:rPr>
        <w:t xml:space="preserve">NA OBSZAR </w:t>
      </w:r>
      <w:r w:rsidRPr="00B90957">
        <w:rPr>
          <w:rFonts w:ascii="Times New Roman" w:hAnsi="Times New Roman"/>
          <w:b/>
        </w:rPr>
        <w:br/>
        <w:t>BIOLOGIA</w:t>
      </w:r>
      <w:r w:rsidR="00D811A9">
        <w:rPr>
          <w:rFonts w:ascii="Times New Roman" w:hAnsi="Times New Roman"/>
          <w:b/>
        </w:rPr>
        <w:t>,</w:t>
      </w:r>
      <w:r w:rsidR="00D77B49" w:rsidRPr="00B90957">
        <w:rPr>
          <w:rFonts w:ascii="Times New Roman" w:hAnsi="Times New Roman"/>
          <w:b/>
        </w:rPr>
        <w:t xml:space="preserve"> </w:t>
      </w:r>
      <w:r w:rsidRPr="00B90957">
        <w:rPr>
          <w:rFonts w:ascii="Times New Roman" w:hAnsi="Times New Roman"/>
          <w:b/>
        </w:rPr>
        <w:t>CHEMIA</w:t>
      </w:r>
    </w:p>
    <w:p w14:paraId="14017B0D" w14:textId="77777777" w:rsidR="00A03096" w:rsidRPr="00B90957" w:rsidRDefault="00A03096" w:rsidP="003D4D7F">
      <w:pPr>
        <w:rPr>
          <w:rFonts w:ascii="Times New Roman" w:hAnsi="Times New Roman"/>
          <w:b/>
        </w:rPr>
      </w:pPr>
    </w:p>
    <w:p w14:paraId="17DA574D" w14:textId="16F117BA" w:rsidR="00A03096" w:rsidRPr="00B90957" w:rsidRDefault="00C55941" w:rsidP="00A03096">
      <w:pPr>
        <w:spacing w:line="360" w:lineRule="auto"/>
        <w:jc w:val="center"/>
        <w:rPr>
          <w:rFonts w:ascii="Times New Roman" w:hAnsi="Times New Roman"/>
          <w:sz w:val="22"/>
          <w:szCs w:val="18"/>
        </w:rPr>
      </w:pPr>
      <w:r w:rsidRPr="00B90957">
        <w:rPr>
          <w:rFonts w:ascii="Times New Roman" w:hAnsi="Times New Roman"/>
          <w:sz w:val="22"/>
          <w:szCs w:val="18"/>
        </w:rPr>
        <w:t xml:space="preserve">Malbork, </w:t>
      </w:r>
      <w:r w:rsidR="001A4071">
        <w:rPr>
          <w:rFonts w:ascii="Times New Roman" w:hAnsi="Times New Roman"/>
          <w:sz w:val="22"/>
          <w:szCs w:val="18"/>
        </w:rPr>
        <w:t>04-10-2022</w:t>
      </w:r>
      <w:r w:rsidR="00A03096" w:rsidRPr="00B90957">
        <w:rPr>
          <w:rFonts w:ascii="Times New Roman" w:hAnsi="Times New Roman"/>
          <w:sz w:val="22"/>
          <w:szCs w:val="18"/>
        </w:rPr>
        <w:t xml:space="preserve"> r.</w:t>
      </w:r>
    </w:p>
    <w:p w14:paraId="2E53D394" w14:textId="77777777" w:rsidR="00A03096" w:rsidRDefault="00A03096" w:rsidP="00A03096">
      <w:pPr>
        <w:jc w:val="center"/>
        <w:rPr>
          <w:rFonts w:ascii="Times New Roman" w:hAnsi="Times New Roman"/>
          <w:b/>
        </w:rPr>
      </w:pPr>
    </w:p>
    <w:tbl>
      <w:tblPr>
        <w:tblW w:w="5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"/>
        <w:gridCol w:w="1639"/>
        <w:gridCol w:w="3246"/>
      </w:tblGrid>
      <w:tr w:rsidR="00A03096" w:rsidRPr="00D77B49" w14:paraId="0FE79A9A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E8ADDB" w14:textId="77777777" w:rsidR="00A03096" w:rsidRPr="00D77B49" w:rsidRDefault="00A03096" w:rsidP="00D77B4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628346" w14:textId="77777777" w:rsidR="00A03096" w:rsidRPr="00D77B49" w:rsidRDefault="00A03096" w:rsidP="00D77B4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52F0AB" w14:textId="77777777" w:rsidR="00A03096" w:rsidRPr="00D77B49" w:rsidRDefault="00A03096" w:rsidP="00D77B4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Nazwisko</w:t>
            </w:r>
          </w:p>
        </w:tc>
      </w:tr>
      <w:tr w:rsidR="001A4071" w:rsidRPr="00D77B49" w14:paraId="4CCB93E4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4322CE8D" w14:textId="77777777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AD170" w14:textId="1699E457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Kinga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2183D7" w14:textId="28D99CB2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Wałachowska</w:t>
            </w:r>
            <w:proofErr w:type="spellEnd"/>
          </w:p>
        </w:tc>
      </w:tr>
      <w:tr w:rsidR="001A4071" w:rsidRPr="00D77B49" w14:paraId="44463395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38F561ED" w14:textId="77777777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A19B" w14:textId="1EC80A36" w:rsidR="001A4071" w:rsidRPr="00D77B49" w:rsidRDefault="001A4071" w:rsidP="001A4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Agata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D68F59" w14:textId="7B3C74BB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Kussowska</w:t>
            </w:r>
            <w:proofErr w:type="spellEnd"/>
          </w:p>
        </w:tc>
      </w:tr>
      <w:tr w:rsidR="001A4071" w:rsidRPr="00D77B49" w14:paraId="636E97D5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5435A47C" w14:textId="77777777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FC38" w14:textId="67ADB90B" w:rsidR="001A4071" w:rsidRPr="00D77B49" w:rsidRDefault="001A4071" w:rsidP="001A4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Oliwia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1FBBA6" w14:textId="0EA0D129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Sarnowska</w:t>
            </w:r>
          </w:p>
        </w:tc>
      </w:tr>
      <w:tr w:rsidR="001A4071" w:rsidRPr="00D77B49" w14:paraId="07B7F2AC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24C3BFFD" w14:textId="77777777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1F2F" w14:textId="7FCFD106" w:rsidR="001A4071" w:rsidRPr="00D77B49" w:rsidRDefault="001A4071" w:rsidP="001A4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Pola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1E127B" w14:textId="6292CD63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Dzierwa</w:t>
            </w:r>
            <w:proofErr w:type="spellEnd"/>
          </w:p>
        </w:tc>
      </w:tr>
      <w:tr w:rsidR="001A4071" w:rsidRPr="00D77B49" w14:paraId="22640166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36E558DF" w14:textId="77777777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392F" w14:textId="265ACF2A" w:rsidR="001A4071" w:rsidRPr="00D77B49" w:rsidRDefault="001A4071" w:rsidP="001A4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Anastazja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916F34" w14:textId="04CA3F60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Kwas</w:t>
            </w:r>
          </w:p>
        </w:tc>
      </w:tr>
      <w:tr w:rsidR="001A4071" w:rsidRPr="00D77B49" w14:paraId="209011B6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719661EB" w14:textId="77777777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7998" w14:textId="0C99A207" w:rsidR="001A4071" w:rsidRPr="00D77B49" w:rsidRDefault="001A4071" w:rsidP="001A4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Aleksandra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40948F" w14:textId="7CE9A927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Luhutta</w:t>
            </w:r>
            <w:proofErr w:type="spellEnd"/>
          </w:p>
        </w:tc>
      </w:tr>
      <w:tr w:rsidR="001A4071" w:rsidRPr="00D77B49" w14:paraId="048EAAC4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042BD6" w14:textId="77777777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77B49">
              <w:rPr>
                <w:rFonts w:ascii="Times New Roman" w:hAnsi="Times New Roman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29DD7" w14:textId="7617DDE4" w:rsidR="001A4071" w:rsidRPr="00D77B49" w:rsidRDefault="001A4071" w:rsidP="001A40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Natalia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E0691" w14:textId="0CA87109" w:rsidR="001A4071" w:rsidRPr="00D77B49" w:rsidRDefault="001A4071" w:rsidP="001A407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Szewczyk</w:t>
            </w:r>
          </w:p>
        </w:tc>
      </w:tr>
      <w:tr w:rsidR="001A4071" w:rsidRPr="00D77B49" w14:paraId="26A7F4D7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E320973" w14:textId="3F5D3041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602A" w14:textId="1FAFE124" w:rsidR="001A4071" w:rsidRPr="00D77B49" w:rsidRDefault="001A4071" w:rsidP="001A4071">
            <w:pPr>
              <w:jc w:val="center"/>
              <w:rPr>
                <w:rFonts w:ascii="Times New Roman" w:hAnsi="Times New Roman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Zofia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F2E77F" w14:textId="395CD3E8" w:rsidR="001A4071" w:rsidRPr="00D77B49" w:rsidRDefault="001A4071" w:rsidP="001A4071">
            <w:pPr>
              <w:jc w:val="center"/>
              <w:rPr>
                <w:rFonts w:ascii="Times New Roman" w:hAnsi="Times New Roman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Jankiewicz</w:t>
            </w:r>
          </w:p>
        </w:tc>
      </w:tr>
      <w:tr w:rsidR="001A4071" w:rsidRPr="00D77B49" w14:paraId="51887F01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54ACD1C" w14:textId="75111469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5AAE" w14:textId="77210D90" w:rsidR="001A4071" w:rsidRPr="00D77B49" w:rsidRDefault="001A4071" w:rsidP="001A4071">
            <w:pPr>
              <w:jc w:val="center"/>
              <w:rPr>
                <w:rFonts w:ascii="Times New Roman" w:hAnsi="Times New Roman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Paweł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27ED5" w14:textId="4A123517" w:rsidR="001A4071" w:rsidRPr="00D77B49" w:rsidRDefault="001A4071" w:rsidP="001A4071">
            <w:pPr>
              <w:jc w:val="center"/>
              <w:rPr>
                <w:rFonts w:ascii="Times New Roman" w:hAnsi="Times New Roman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Suski</w:t>
            </w:r>
          </w:p>
        </w:tc>
      </w:tr>
      <w:tr w:rsidR="001A4071" w:rsidRPr="00D77B49" w14:paraId="03607547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B6E1E03" w14:textId="2B490871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31E1" w14:textId="419F2AFC" w:rsidR="001A4071" w:rsidRPr="00D77B49" w:rsidRDefault="001A4071" w:rsidP="001A4071">
            <w:pPr>
              <w:jc w:val="center"/>
              <w:rPr>
                <w:rFonts w:ascii="Times New Roman" w:hAnsi="Times New Roman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 xml:space="preserve">Lena 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067F2" w14:textId="1240E7DB" w:rsidR="001A4071" w:rsidRPr="00D77B49" w:rsidRDefault="001A4071" w:rsidP="001A407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Piskozub</w:t>
            </w:r>
            <w:proofErr w:type="spellEnd"/>
          </w:p>
        </w:tc>
      </w:tr>
      <w:tr w:rsidR="001A4071" w:rsidRPr="00D77B49" w14:paraId="322AB247" w14:textId="77777777" w:rsidTr="001A4071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6D267B5" w14:textId="2BD59A1D" w:rsidR="001A4071" w:rsidRPr="00D77B49" w:rsidRDefault="001A4071" w:rsidP="001A407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5DB3" w14:textId="405F4200" w:rsidR="001A4071" w:rsidRPr="001A2EF5" w:rsidRDefault="001A4071" w:rsidP="001A407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1A2EF5">
              <w:rPr>
                <w:rFonts w:ascii="Garamond" w:hAnsi="Garamond"/>
                <w:sz w:val="28"/>
                <w:szCs w:val="28"/>
              </w:rPr>
              <w:t>Michał</w:t>
            </w:r>
          </w:p>
        </w:tc>
        <w:tc>
          <w:tcPr>
            <w:tcW w:w="32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D478CA" w14:textId="0753FC17" w:rsidR="001A4071" w:rsidRPr="00D77B49" w:rsidRDefault="001A4071" w:rsidP="001A4071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1A2EF5">
              <w:rPr>
                <w:rFonts w:ascii="Garamond" w:hAnsi="Garamond"/>
                <w:sz w:val="28"/>
                <w:szCs w:val="28"/>
              </w:rPr>
              <w:t>Wałachowski</w:t>
            </w:r>
            <w:proofErr w:type="spellEnd"/>
          </w:p>
        </w:tc>
      </w:tr>
    </w:tbl>
    <w:p w14:paraId="7039DC9E" w14:textId="77777777" w:rsidR="00A03096" w:rsidRDefault="00A03096" w:rsidP="00A03096">
      <w:pPr>
        <w:jc w:val="center"/>
        <w:rPr>
          <w:rFonts w:ascii="Times New Roman" w:hAnsi="Times New Roman"/>
          <w:b/>
        </w:rPr>
      </w:pPr>
      <w:bookmarkStart w:id="0" w:name="_GoBack"/>
      <w:bookmarkEnd w:id="0"/>
    </w:p>
    <w:p w14:paraId="76D19B2C" w14:textId="77777777" w:rsidR="00A03096" w:rsidRPr="00A03096" w:rsidRDefault="00A03096" w:rsidP="00A03096">
      <w:pPr>
        <w:rPr>
          <w:rFonts w:ascii="Times New Roman" w:hAnsi="Times New Roman"/>
          <w:b/>
        </w:rPr>
      </w:pPr>
    </w:p>
    <w:sectPr w:rsidR="00A03096" w:rsidRPr="00A03096" w:rsidSect="00A030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67" w:right="1418" w:bottom="709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00DE3" w14:textId="77777777" w:rsidR="001D4CC0" w:rsidRDefault="001D4CC0">
      <w:r>
        <w:separator/>
      </w:r>
    </w:p>
  </w:endnote>
  <w:endnote w:type="continuationSeparator" w:id="0">
    <w:p w14:paraId="1D7E2939" w14:textId="77777777" w:rsidR="001D4CC0" w:rsidRDefault="001D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0692" w14:textId="77777777"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6192" behindDoc="0" locked="0" layoutInCell="0" allowOverlap="1" wp14:anchorId="1905CCFC" wp14:editId="0E95997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9" name="Obraz 2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D4D01" w14:textId="77777777"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5F1F85">
      <w:rPr>
        <w:rFonts w:cs="Arial"/>
        <w:i/>
        <w:color w:val="7F7F7F"/>
        <w:sz w:val="20"/>
        <w:szCs w:val="20"/>
      </w:rPr>
      <w:t>powiat malborski</w:t>
    </w:r>
  </w:p>
  <w:p w14:paraId="570021F6" w14:textId="77777777"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4144" behindDoc="1" locked="0" layoutInCell="0" allowOverlap="1" wp14:anchorId="64D82E5C" wp14:editId="54775DAE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32" name="Obraz 3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23CB49" w14:textId="77777777"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AD7E6" w14:textId="77777777" w:rsidR="001D4CC0" w:rsidRDefault="001D4CC0">
      <w:r>
        <w:separator/>
      </w:r>
    </w:p>
  </w:footnote>
  <w:footnote w:type="continuationSeparator" w:id="0">
    <w:p w14:paraId="7F78FFBC" w14:textId="77777777" w:rsidR="001D4CC0" w:rsidRDefault="001D4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00F25" w14:textId="77777777" w:rsidR="00EC3F80" w:rsidRDefault="00EC3F80" w:rsidP="00EC3F8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E28A716" wp14:editId="589EDE9E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1C963" w14:textId="77777777" w:rsidR="00EC3F80" w:rsidRPr="009C0E15" w:rsidRDefault="00EC3F80" w:rsidP="00EC3F80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4097556" wp14:editId="39E7359D">
                                <wp:extent cx="628650" cy="748193"/>
                                <wp:effectExtent l="0" t="0" r="0" b="0"/>
                                <wp:docPr id="33" name="Obraz 33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1E09B7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55pt;margin-top:74.75pt;width:69.7pt;height:6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" fillcolor="white [3201]" stroked="f" strokeweight="2pt">
              <v:textbox>
                <w:txbxContent>
                  <w:p w:rsidR="00EC3F80" w:rsidRPr="009C0E15" w:rsidRDefault="00EC3F80" w:rsidP="00EC3F80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4B35878" wp14:editId="1F55FC57">
                          <wp:extent cx="628650" cy="748193"/>
                          <wp:effectExtent l="0" t="0" r="0" b="0"/>
                          <wp:docPr id="33" name="Obraz 33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61CF3541" wp14:editId="653AE0FE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27" name="Obraz 27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1ED65D12" wp14:editId="20BD4B7D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8" name="Obraz 2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D1EED5" w14:textId="77777777" w:rsidR="00EC3F80" w:rsidRPr="00EC3F80" w:rsidRDefault="00EC3F80" w:rsidP="00EC3F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E7D70" w14:textId="77777777"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2D53BB" wp14:editId="11F1FD2F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DCDE0" w14:textId="77777777" w:rsidR="005D1517" w:rsidRPr="009C0E15" w:rsidRDefault="005F1F85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600ABE9" wp14:editId="12D00EB8">
                                <wp:extent cx="628650" cy="748193"/>
                                <wp:effectExtent l="0" t="0" r="0" b="0"/>
                                <wp:docPr id="34" name="Obraz 34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047F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55pt;margin-top:74.75pt;width:69.7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" fillcolor="white [3201]" stroked="f" strokeweight="2pt">
              <v:textbox>
                <w:txbxContent>
                  <w:p w:rsidR="005D1517" w:rsidRPr="009C0E15" w:rsidRDefault="005F1F85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628650" cy="748193"/>
                          <wp:effectExtent l="0" t="0" r="0" b="0"/>
                          <wp:docPr id="34" name="Obraz 34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4D7F">
      <w:rPr>
        <w:noProof/>
      </w:rPr>
      <w:drawing>
        <wp:anchor distT="0" distB="0" distL="114300" distR="114300" simplePos="0" relativeHeight="251663872" behindDoc="0" locked="0" layoutInCell="1" allowOverlap="1" wp14:anchorId="0B8ABC29" wp14:editId="64611A54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0" name="Obraz 30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58240" behindDoc="0" locked="0" layoutInCell="0" allowOverlap="1" wp14:anchorId="7C3BF383" wp14:editId="22F9D11E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31" name="Obraz 3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01B7"/>
    <w:multiLevelType w:val="hybridMultilevel"/>
    <w:tmpl w:val="130E3F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CB757B"/>
    <w:multiLevelType w:val="hybridMultilevel"/>
    <w:tmpl w:val="B37A0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55FF"/>
    <w:rsid w:val="00014C1F"/>
    <w:rsid w:val="00034028"/>
    <w:rsid w:val="00061F20"/>
    <w:rsid w:val="0006349E"/>
    <w:rsid w:val="00080D83"/>
    <w:rsid w:val="000D283E"/>
    <w:rsid w:val="000D2F5A"/>
    <w:rsid w:val="00100DBB"/>
    <w:rsid w:val="00124D4A"/>
    <w:rsid w:val="00130B23"/>
    <w:rsid w:val="00155081"/>
    <w:rsid w:val="0016361D"/>
    <w:rsid w:val="001A4071"/>
    <w:rsid w:val="001A5B81"/>
    <w:rsid w:val="001B210F"/>
    <w:rsid w:val="001D24AF"/>
    <w:rsid w:val="001D4322"/>
    <w:rsid w:val="001D4CC0"/>
    <w:rsid w:val="001F2B6A"/>
    <w:rsid w:val="00241C1F"/>
    <w:rsid w:val="002425AE"/>
    <w:rsid w:val="00285F3B"/>
    <w:rsid w:val="00294975"/>
    <w:rsid w:val="002965F9"/>
    <w:rsid w:val="002C6347"/>
    <w:rsid w:val="002C74A3"/>
    <w:rsid w:val="002F0B6F"/>
    <w:rsid w:val="00313E0C"/>
    <w:rsid w:val="003164DE"/>
    <w:rsid w:val="00320AAC"/>
    <w:rsid w:val="00321CD9"/>
    <w:rsid w:val="00325198"/>
    <w:rsid w:val="0035482A"/>
    <w:rsid w:val="003619F2"/>
    <w:rsid w:val="00365820"/>
    <w:rsid w:val="00367E99"/>
    <w:rsid w:val="00376615"/>
    <w:rsid w:val="003A022B"/>
    <w:rsid w:val="003A62AC"/>
    <w:rsid w:val="003C554F"/>
    <w:rsid w:val="003D4D7F"/>
    <w:rsid w:val="0040149C"/>
    <w:rsid w:val="00414478"/>
    <w:rsid w:val="00422172"/>
    <w:rsid w:val="00452E6D"/>
    <w:rsid w:val="004861BD"/>
    <w:rsid w:val="00492BD3"/>
    <w:rsid w:val="004B70BD"/>
    <w:rsid w:val="004F4B4B"/>
    <w:rsid w:val="0052111D"/>
    <w:rsid w:val="00537F26"/>
    <w:rsid w:val="005760A9"/>
    <w:rsid w:val="00594464"/>
    <w:rsid w:val="005A0BC7"/>
    <w:rsid w:val="005C7C21"/>
    <w:rsid w:val="005D1517"/>
    <w:rsid w:val="005F1F85"/>
    <w:rsid w:val="00621F12"/>
    <w:rsid w:val="00622781"/>
    <w:rsid w:val="0063189F"/>
    <w:rsid w:val="00640BFF"/>
    <w:rsid w:val="006554C2"/>
    <w:rsid w:val="00662CF3"/>
    <w:rsid w:val="0069621B"/>
    <w:rsid w:val="006B41A2"/>
    <w:rsid w:val="006D196B"/>
    <w:rsid w:val="006F209E"/>
    <w:rsid w:val="006F3D36"/>
    <w:rsid w:val="00727F94"/>
    <w:rsid w:val="007337EB"/>
    <w:rsid w:val="00745D18"/>
    <w:rsid w:val="00773ED0"/>
    <w:rsid w:val="00775DE0"/>
    <w:rsid w:val="00776530"/>
    <w:rsid w:val="00791E8E"/>
    <w:rsid w:val="0079476E"/>
    <w:rsid w:val="007A0109"/>
    <w:rsid w:val="007B2500"/>
    <w:rsid w:val="007D61D6"/>
    <w:rsid w:val="007E1B19"/>
    <w:rsid w:val="007E6A99"/>
    <w:rsid w:val="007F3623"/>
    <w:rsid w:val="00827311"/>
    <w:rsid w:val="00834BB4"/>
    <w:rsid w:val="00835187"/>
    <w:rsid w:val="00856E3A"/>
    <w:rsid w:val="008945D9"/>
    <w:rsid w:val="008C139A"/>
    <w:rsid w:val="009010D7"/>
    <w:rsid w:val="0098489A"/>
    <w:rsid w:val="009A3384"/>
    <w:rsid w:val="009B05C8"/>
    <w:rsid w:val="009D71C1"/>
    <w:rsid w:val="009F2CF0"/>
    <w:rsid w:val="00A03096"/>
    <w:rsid w:val="00A04690"/>
    <w:rsid w:val="00A40DD3"/>
    <w:rsid w:val="00A80604"/>
    <w:rsid w:val="00A8311B"/>
    <w:rsid w:val="00A9051C"/>
    <w:rsid w:val="00B01F08"/>
    <w:rsid w:val="00B11856"/>
    <w:rsid w:val="00B16E8F"/>
    <w:rsid w:val="00B30401"/>
    <w:rsid w:val="00B43068"/>
    <w:rsid w:val="00B6637D"/>
    <w:rsid w:val="00B67D1B"/>
    <w:rsid w:val="00B90957"/>
    <w:rsid w:val="00BA0E74"/>
    <w:rsid w:val="00BA3692"/>
    <w:rsid w:val="00BB501D"/>
    <w:rsid w:val="00BB76D0"/>
    <w:rsid w:val="00BC363C"/>
    <w:rsid w:val="00BD71A4"/>
    <w:rsid w:val="00C55941"/>
    <w:rsid w:val="00C62C24"/>
    <w:rsid w:val="00C635B6"/>
    <w:rsid w:val="00CA20F9"/>
    <w:rsid w:val="00CA23A3"/>
    <w:rsid w:val="00CA3823"/>
    <w:rsid w:val="00CA64C3"/>
    <w:rsid w:val="00CA7905"/>
    <w:rsid w:val="00CC263D"/>
    <w:rsid w:val="00CE005B"/>
    <w:rsid w:val="00CF1A4A"/>
    <w:rsid w:val="00CF5C34"/>
    <w:rsid w:val="00D0361A"/>
    <w:rsid w:val="00D208F1"/>
    <w:rsid w:val="00D243E5"/>
    <w:rsid w:val="00D30ADD"/>
    <w:rsid w:val="00D43A0D"/>
    <w:rsid w:val="00D46867"/>
    <w:rsid w:val="00D526F3"/>
    <w:rsid w:val="00D769D0"/>
    <w:rsid w:val="00D77B49"/>
    <w:rsid w:val="00D811A9"/>
    <w:rsid w:val="00DC733E"/>
    <w:rsid w:val="00DF57BE"/>
    <w:rsid w:val="00E06500"/>
    <w:rsid w:val="00E17E14"/>
    <w:rsid w:val="00E50CE4"/>
    <w:rsid w:val="00E57060"/>
    <w:rsid w:val="00E87616"/>
    <w:rsid w:val="00E92047"/>
    <w:rsid w:val="00EA5C16"/>
    <w:rsid w:val="00EC3F80"/>
    <w:rsid w:val="00EF000D"/>
    <w:rsid w:val="00F3441C"/>
    <w:rsid w:val="00F545A3"/>
    <w:rsid w:val="00FB5706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396025"/>
  <w15:docId w15:val="{020826AE-36FC-4FD9-AF34-90ABB80A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285F3B"/>
    <w:pPr>
      <w:ind w:left="720"/>
      <w:contextualSpacing/>
    </w:pPr>
  </w:style>
  <w:style w:type="table" w:styleId="Tabela-Siatka">
    <w:name w:val="Table Grid"/>
    <w:basedOn w:val="Standardowy"/>
    <w:rsid w:val="00EC3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semiHidden/>
    <w:unhideWhenUsed/>
    <w:rsid w:val="006554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EC504-3FC2-41F9-A33F-3D80D66E5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0</TotalTime>
  <Pages>1</Pages>
  <Words>54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Agnieszka Lopko</cp:lastModifiedBy>
  <cp:revision>2</cp:revision>
  <cp:lastPrinted>2017-10-23T09:19:00Z</cp:lastPrinted>
  <dcterms:created xsi:type="dcterms:W3CDTF">2022-11-18T11:55:00Z</dcterms:created>
  <dcterms:modified xsi:type="dcterms:W3CDTF">2022-11-18T11:55:00Z</dcterms:modified>
</cp:coreProperties>
</file>