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56D67C" w14:textId="77777777" w:rsidR="00C55941" w:rsidRDefault="00C55941" w:rsidP="00CF5C34">
      <w:pPr>
        <w:jc w:val="center"/>
        <w:rPr>
          <w:rFonts w:ascii="Garamond" w:hAnsi="Garamond"/>
          <w:b/>
        </w:rPr>
      </w:pPr>
    </w:p>
    <w:p w14:paraId="226F4252" w14:textId="56ADCBCF" w:rsidR="003D4D7F" w:rsidRPr="00B90957" w:rsidRDefault="00A03096" w:rsidP="00CF5C34">
      <w:pPr>
        <w:jc w:val="center"/>
        <w:rPr>
          <w:rFonts w:ascii="Times New Roman" w:hAnsi="Times New Roman"/>
          <w:b/>
        </w:rPr>
      </w:pPr>
      <w:r w:rsidRPr="00B90957">
        <w:rPr>
          <w:rFonts w:ascii="Times New Roman" w:hAnsi="Times New Roman"/>
          <w:b/>
        </w:rPr>
        <w:t xml:space="preserve">LISTA </w:t>
      </w:r>
      <w:r w:rsidR="00C80C89">
        <w:rPr>
          <w:rFonts w:ascii="Times New Roman" w:hAnsi="Times New Roman"/>
          <w:b/>
        </w:rPr>
        <w:t>RANKINGOWA</w:t>
      </w:r>
      <w:r w:rsidRPr="00B90957">
        <w:rPr>
          <w:rFonts w:ascii="Times New Roman" w:hAnsi="Times New Roman"/>
          <w:b/>
        </w:rPr>
        <w:t xml:space="preserve"> - POWIAT MALBORSKI</w:t>
      </w:r>
    </w:p>
    <w:p w14:paraId="214FF89E" w14:textId="2648DD38" w:rsidR="00EC3F80" w:rsidRPr="00B90957" w:rsidRDefault="00CF5C34" w:rsidP="00CF5C34">
      <w:pPr>
        <w:jc w:val="center"/>
        <w:rPr>
          <w:rFonts w:ascii="Times New Roman" w:hAnsi="Times New Roman"/>
          <w:b/>
        </w:rPr>
      </w:pPr>
      <w:r w:rsidRPr="00B90957">
        <w:rPr>
          <w:rFonts w:ascii="Times New Roman" w:hAnsi="Times New Roman"/>
          <w:b/>
        </w:rPr>
        <w:t xml:space="preserve">NA OBSZAR </w:t>
      </w:r>
      <w:r w:rsidRPr="00B90957">
        <w:rPr>
          <w:rFonts w:ascii="Times New Roman" w:hAnsi="Times New Roman"/>
          <w:b/>
        </w:rPr>
        <w:br/>
      </w:r>
      <w:r w:rsidR="00151078">
        <w:rPr>
          <w:rFonts w:ascii="Times New Roman" w:hAnsi="Times New Roman"/>
          <w:b/>
        </w:rPr>
        <w:t>MATEMATYKA, INFORMATYKA</w:t>
      </w:r>
    </w:p>
    <w:p w14:paraId="14017B0D" w14:textId="77777777" w:rsidR="00A03096" w:rsidRPr="00B90957" w:rsidRDefault="00A03096" w:rsidP="003D4D7F">
      <w:pPr>
        <w:rPr>
          <w:rFonts w:ascii="Times New Roman" w:hAnsi="Times New Roman"/>
          <w:b/>
        </w:rPr>
      </w:pPr>
    </w:p>
    <w:p w14:paraId="17DA574D" w14:textId="14835828" w:rsidR="00A03096" w:rsidRPr="00B90957" w:rsidRDefault="00C55941" w:rsidP="00A03096">
      <w:pPr>
        <w:spacing w:line="360" w:lineRule="auto"/>
        <w:jc w:val="center"/>
        <w:rPr>
          <w:rFonts w:ascii="Times New Roman" w:hAnsi="Times New Roman"/>
          <w:sz w:val="22"/>
          <w:szCs w:val="18"/>
        </w:rPr>
      </w:pPr>
      <w:r w:rsidRPr="00B90957">
        <w:rPr>
          <w:rFonts w:ascii="Times New Roman" w:hAnsi="Times New Roman"/>
          <w:sz w:val="22"/>
          <w:szCs w:val="18"/>
        </w:rPr>
        <w:t xml:space="preserve">Malbork, </w:t>
      </w:r>
      <w:r w:rsidR="00924F45">
        <w:rPr>
          <w:rFonts w:ascii="Times New Roman" w:hAnsi="Times New Roman"/>
          <w:sz w:val="22"/>
          <w:szCs w:val="18"/>
        </w:rPr>
        <w:t>30-09-2022</w:t>
      </w:r>
      <w:r w:rsidR="00A03096" w:rsidRPr="00B90957">
        <w:rPr>
          <w:rFonts w:ascii="Times New Roman" w:hAnsi="Times New Roman"/>
          <w:sz w:val="22"/>
          <w:szCs w:val="18"/>
        </w:rPr>
        <w:t xml:space="preserve"> r.</w:t>
      </w:r>
    </w:p>
    <w:p w14:paraId="2E53D394" w14:textId="77777777" w:rsidR="00A03096" w:rsidRDefault="00A03096" w:rsidP="00A03096">
      <w:pPr>
        <w:jc w:val="center"/>
        <w:rPr>
          <w:rFonts w:ascii="Times New Roman" w:hAnsi="Times New Roman"/>
          <w:b/>
        </w:rPr>
      </w:pPr>
    </w:p>
    <w:tbl>
      <w:tblPr>
        <w:tblpPr w:leftFromText="141" w:rightFromText="141" w:vertAnchor="text" w:horzAnchor="margin" w:tblpXSpec="center" w:tblpY="265"/>
        <w:tblW w:w="6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32"/>
        <w:gridCol w:w="3060"/>
        <w:gridCol w:w="1642"/>
        <w:gridCol w:w="146"/>
      </w:tblGrid>
      <w:tr w:rsidR="00C80C89" w:rsidRPr="00C80C89" w14:paraId="1DB1BE41" w14:textId="77777777" w:rsidTr="005D3F6B">
        <w:trPr>
          <w:gridAfter w:val="1"/>
          <w:wAfter w:w="146" w:type="dxa"/>
          <w:trHeight w:val="945"/>
        </w:trPr>
        <w:tc>
          <w:tcPr>
            <w:tcW w:w="20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14:paraId="716B26F3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Obszar</w:t>
            </w:r>
          </w:p>
        </w:tc>
        <w:tc>
          <w:tcPr>
            <w:tcW w:w="3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14:paraId="36C22C31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Imię i Nazwisko ucznia</w:t>
            </w:r>
          </w:p>
        </w:tc>
        <w:tc>
          <w:tcPr>
            <w:tcW w:w="16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6DDE8"/>
            <w:vAlign w:val="center"/>
            <w:hideMark/>
          </w:tcPr>
          <w:p w14:paraId="52262DA4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 w:rsidRPr="00C80C89">
              <w:rPr>
                <w:rFonts w:ascii="Times New Roman" w:hAnsi="Times New Roman"/>
                <w:color w:val="000000"/>
                <w:sz w:val="28"/>
                <w:szCs w:val="28"/>
              </w:rPr>
              <w:t>Ilość zdobytych punktów</w:t>
            </w:r>
          </w:p>
        </w:tc>
      </w:tr>
      <w:tr w:rsidR="00C80C89" w:rsidRPr="00C80C89" w14:paraId="1CD6BD6A" w14:textId="77777777" w:rsidTr="00C106EC">
        <w:trPr>
          <w:trHeight w:val="255"/>
        </w:trPr>
        <w:tc>
          <w:tcPr>
            <w:tcW w:w="20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C76A4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3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03FCE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6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5C8D96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  <w:tc>
          <w:tcPr>
            <w:tcW w:w="14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B0A5D6" w14:textId="77777777" w:rsidR="00C80C89" w:rsidRPr="00C80C89" w:rsidRDefault="00C80C89" w:rsidP="00C80C89">
            <w:pPr>
              <w:jc w:val="center"/>
              <w:rPr>
                <w:rFonts w:ascii="Times New Roman" w:hAnsi="Times New Roman"/>
                <w:color w:val="000000"/>
                <w:sz w:val="28"/>
                <w:szCs w:val="28"/>
              </w:rPr>
            </w:pPr>
          </w:p>
        </w:tc>
      </w:tr>
      <w:tr w:rsidR="0047356F" w:rsidRPr="00C80C89" w14:paraId="64A347C1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2D4799" w14:textId="4D1F5174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20AC58" w14:textId="3784D9AF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Nikodem </w:t>
            </w:r>
            <w:proofErr w:type="spellStart"/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Buglewski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09E3C" w14:textId="47B0E3F7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19,5</w:t>
            </w:r>
          </w:p>
        </w:tc>
        <w:tc>
          <w:tcPr>
            <w:tcW w:w="146" w:type="dxa"/>
            <w:vAlign w:val="center"/>
            <w:hideMark/>
          </w:tcPr>
          <w:p w14:paraId="2E433DB6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373C3D52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04B2BE" w14:textId="4584B33F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4A17FD" w14:textId="76E0E9B4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Marcin Malinowski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870D24" w14:textId="22AF4964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30,5</w:t>
            </w:r>
          </w:p>
        </w:tc>
        <w:tc>
          <w:tcPr>
            <w:tcW w:w="146" w:type="dxa"/>
            <w:vAlign w:val="center"/>
            <w:hideMark/>
          </w:tcPr>
          <w:p w14:paraId="230FFBD1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231F363B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0935B4" w14:textId="0EDD4524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F5BD" w14:textId="48CAC770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Pola </w:t>
            </w:r>
            <w:proofErr w:type="spellStart"/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Dzierwa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A901BF" w14:textId="31093756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25,5</w:t>
            </w:r>
          </w:p>
        </w:tc>
        <w:tc>
          <w:tcPr>
            <w:tcW w:w="146" w:type="dxa"/>
            <w:vAlign w:val="center"/>
            <w:hideMark/>
          </w:tcPr>
          <w:p w14:paraId="6EB4A4B2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010827CB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70344B" w14:textId="59B233F8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330AA" w14:textId="315F5F6D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Alicja Szyszko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E9059" w14:textId="1D546389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25,5</w:t>
            </w:r>
          </w:p>
        </w:tc>
        <w:tc>
          <w:tcPr>
            <w:tcW w:w="146" w:type="dxa"/>
            <w:vAlign w:val="center"/>
            <w:hideMark/>
          </w:tcPr>
          <w:p w14:paraId="0CB46EB7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51C776D6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B4AE6" w14:textId="24808C49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A51D37" w14:textId="401E8FE9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Julia Gałązka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EAD25" w14:textId="177CBE77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30,5</w:t>
            </w:r>
          </w:p>
        </w:tc>
        <w:tc>
          <w:tcPr>
            <w:tcW w:w="146" w:type="dxa"/>
            <w:vAlign w:val="center"/>
            <w:hideMark/>
          </w:tcPr>
          <w:p w14:paraId="152544A7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06A2D44D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6C41C" w14:textId="7292822A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E543E" w14:textId="289EFEB1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Adrian Dębowski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32A1EB" w14:textId="4A4194EF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18,5</w:t>
            </w:r>
          </w:p>
        </w:tc>
        <w:tc>
          <w:tcPr>
            <w:tcW w:w="146" w:type="dxa"/>
            <w:vAlign w:val="center"/>
            <w:hideMark/>
          </w:tcPr>
          <w:p w14:paraId="717A9494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22E97005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73C0E" w14:textId="7998878E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87B3C3" w14:textId="138C4359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Gabriela </w:t>
            </w:r>
            <w:proofErr w:type="spellStart"/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Teska</w:t>
            </w:r>
            <w:proofErr w:type="spellEnd"/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80F0A" w14:textId="56AC3A21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19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  <w:hideMark/>
          </w:tcPr>
          <w:p w14:paraId="5835CC3F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2635E582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EBB0FF" w14:textId="6B954DFE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matematyka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1F17E" w14:textId="3477B7E8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Kacper Łazarski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A33DB" w14:textId="11B95E32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18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2E344488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5FED78C9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72662" w14:textId="3150166B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informatyka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85186" w14:textId="290B5606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Aleksander Stachurski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5C45F1" w14:textId="58A65542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15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2EF3F43C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7356F" w:rsidRPr="00C80C89" w14:paraId="091D2134" w14:textId="77777777" w:rsidTr="0047356F">
        <w:trPr>
          <w:trHeight w:val="390"/>
        </w:trPr>
        <w:tc>
          <w:tcPr>
            <w:tcW w:w="20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F3076" w14:textId="7C4FB3AB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3C63B4">
              <w:rPr>
                <w:rFonts w:ascii="Times New Roman" w:hAnsi="Times New Roman"/>
                <w:color w:val="000000"/>
                <w:sz w:val="22"/>
                <w:szCs w:val="22"/>
              </w:rPr>
              <w:t>informatyka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3054B" w14:textId="384D8164" w:rsidR="0047356F" w:rsidRPr="002C6DAE" w:rsidRDefault="0047356F" w:rsidP="0047356F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2C6DAE">
              <w:rPr>
                <w:rFonts w:ascii="Times New Roman" w:hAnsi="Times New Roman"/>
                <w:color w:val="000000"/>
                <w:sz w:val="22"/>
                <w:szCs w:val="22"/>
              </w:rPr>
              <w:t>Wojciech Lech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EF3B3" w14:textId="2404B30A" w:rsidR="0047356F" w:rsidRPr="0047356F" w:rsidRDefault="0047356F" w:rsidP="0047356F">
            <w:pPr>
              <w:jc w:val="center"/>
              <w:rPr>
                <w:rFonts w:ascii="Garamond" w:hAnsi="Garamond"/>
                <w:color w:val="000000"/>
                <w:sz w:val="22"/>
                <w:szCs w:val="22"/>
              </w:rPr>
            </w:pPr>
            <w:r w:rsidRPr="0047356F">
              <w:rPr>
                <w:rFonts w:ascii="Garamond" w:hAnsi="Garamond"/>
              </w:rPr>
              <w:t>16,5</w:t>
            </w:r>
          </w:p>
        </w:tc>
        <w:tc>
          <w:tcPr>
            <w:tcW w:w="146" w:type="dxa"/>
            <w:tcBorders>
              <w:left w:val="single" w:sz="4" w:space="0" w:color="auto"/>
            </w:tcBorders>
            <w:vAlign w:val="center"/>
          </w:tcPr>
          <w:p w14:paraId="3D97F19E" w14:textId="77777777" w:rsidR="0047356F" w:rsidRPr="00C80C89" w:rsidRDefault="0047356F" w:rsidP="0047356F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039DC9E" w14:textId="492D67F8" w:rsidR="00A03096" w:rsidRDefault="00E67A85" w:rsidP="00A03096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76D19B2C" w14:textId="77777777" w:rsidR="00A03096" w:rsidRPr="00A03096" w:rsidRDefault="00A03096" w:rsidP="00A03096">
      <w:pPr>
        <w:rPr>
          <w:rFonts w:ascii="Times New Roman" w:hAnsi="Times New Roman"/>
          <w:b/>
        </w:rPr>
      </w:pPr>
      <w:bookmarkStart w:id="0" w:name="_GoBack"/>
      <w:bookmarkEnd w:id="0"/>
    </w:p>
    <w:sectPr w:rsidR="00A03096" w:rsidRPr="00A03096" w:rsidSect="00A0309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667" w:right="1418" w:bottom="709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900DE3" w14:textId="77777777" w:rsidR="001D4CC0" w:rsidRDefault="001D4CC0">
      <w:r>
        <w:separator/>
      </w:r>
    </w:p>
  </w:endnote>
  <w:endnote w:type="continuationSeparator" w:id="0">
    <w:p w14:paraId="1D7E2939" w14:textId="77777777" w:rsidR="001D4CC0" w:rsidRDefault="001D4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C70692" w14:textId="77777777"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6192" behindDoc="0" locked="0" layoutInCell="0" allowOverlap="1" wp14:anchorId="1905CCFC" wp14:editId="0E959978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29" name="Obraz 29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7D4D01" w14:textId="77777777"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5F1F85">
      <w:rPr>
        <w:rFonts w:cs="Arial"/>
        <w:i/>
        <w:color w:val="7F7F7F"/>
        <w:sz w:val="20"/>
        <w:szCs w:val="20"/>
      </w:rPr>
      <w:t>powiat malborski</w:t>
    </w:r>
  </w:p>
  <w:p w14:paraId="570021F6" w14:textId="77777777"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4144" behindDoc="1" locked="0" layoutInCell="0" allowOverlap="1" wp14:anchorId="64D82E5C" wp14:editId="54775DAE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32" name="Obraz 3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23CB49" w14:textId="77777777"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23AD7E6" w14:textId="77777777" w:rsidR="001D4CC0" w:rsidRDefault="001D4CC0">
      <w:r>
        <w:separator/>
      </w:r>
    </w:p>
  </w:footnote>
  <w:footnote w:type="continuationSeparator" w:id="0">
    <w:p w14:paraId="7F78FFBC" w14:textId="77777777" w:rsidR="001D4CC0" w:rsidRDefault="001D4C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F800F25" w14:textId="77777777" w:rsidR="00EC3F80" w:rsidRDefault="00EC3F80" w:rsidP="00EC3F80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5E28A716" wp14:editId="589EDE9E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251C963" w14:textId="77777777" w:rsidR="00EC3F80" w:rsidRPr="009C0E15" w:rsidRDefault="00EC3F80" w:rsidP="00EC3F80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44097556" wp14:editId="39E7359D">
                                <wp:extent cx="628650" cy="748193"/>
                                <wp:effectExtent l="0" t="0" r="0" b="0"/>
                                <wp:docPr id="33" name="Obraz 33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E28A71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55pt;margin-top:74.75pt;width:69.7pt;height:68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" fillcolor="white [3201]" stroked="f" strokeweight="2pt">
              <v:textbox>
                <w:txbxContent>
                  <w:p w14:paraId="0251C963" w14:textId="77777777" w:rsidR="00EC3F80" w:rsidRPr="009C0E15" w:rsidRDefault="00EC3F80" w:rsidP="00EC3F80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44097556" wp14:editId="39E7359D">
                          <wp:extent cx="628650" cy="748193"/>
                          <wp:effectExtent l="0" t="0" r="0" b="0"/>
                          <wp:docPr id="33" name="Obraz 33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0" locked="0" layoutInCell="1" allowOverlap="1" wp14:anchorId="61CF3541" wp14:editId="653AE0FE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27" name="Obraz 27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968" behindDoc="0" locked="0" layoutInCell="0" allowOverlap="1" wp14:anchorId="1ED65D12" wp14:editId="20BD4B7D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8" name="Obraz 28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ED1EED5" w14:textId="77777777" w:rsidR="00EC3F80" w:rsidRPr="00EC3F80" w:rsidRDefault="00EC3F80" w:rsidP="00EC3F8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E7D70" w14:textId="77777777"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2D53BB" wp14:editId="11F1FD2F">
              <wp:simplePos x="0" y="0"/>
              <wp:positionH relativeFrom="column">
                <wp:posOffset>5467985</wp:posOffset>
              </wp:positionH>
              <wp:positionV relativeFrom="paragraph">
                <wp:posOffset>949325</wp:posOffset>
              </wp:positionV>
              <wp:extent cx="885190" cy="866140"/>
              <wp:effectExtent l="0" t="0" r="0" b="0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866140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30DCDE0" w14:textId="77777777" w:rsidR="005D1517" w:rsidRPr="009C0E15" w:rsidRDefault="005F1F85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5F1F85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7600ABE9" wp14:editId="12D00EB8">
                                <wp:extent cx="628650" cy="748193"/>
                                <wp:effectExtent l="0" t="0" r="0" b="0"/>
                                <wp:docPr id="34" name="Obraz 34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29842" cy="74961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C2D53B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30.55pt;margin-top:74.75pt;width:69.7pt;height:6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" fillcolor="white [3201]" stroked="f" strokeweight="2pt">
              <v:textbox>
                <w:txbxContent>
                  <w:p w14:paraId="330DCDE0" w14:textId="77777777" w:rsidR="005D1517" w:rsidRPr="009C0E15" w:rsidRDefault="005F1F85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5F1F85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7600ABE9" wp14:editId="12D00EB8">
                          <wp:extent cx="628650" cy="748193"/>
                          <wp:effectExtent l="0" t="0" r="0" b="0"/>
                          <wp:docPr id="34" name="Obraz 34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29842" cy="74961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D4D7F">
      <w:rPr>
        <w:noProof/>
      </w:rPr>
      <w:drawing>
        <wp:anchor distT="0" distB="0" distL="114300" distR="114300" simplePos="0" relativeHeight="251663872" behindDoc="0" locked="0" layoutInCell="1" allowOverlap="1" wp14:anchorId="0B8ABC29" wp14:editId="64611A54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0" name="Obraz 30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58240" behindDoc="0" locked="0" layoutInCell="0" allowOverlap="1" wp14:anchorId="7C3BF383" wp14:editId="22F9D11E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31" name="Obraz 31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D001B7"/>
    <w:multiLevelType w:val="hybridMultilevel"/>
    <w:tmpl w:val="130E3F2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CB757B"/>
    <w:multiLevelType w:val="hybridMultilevel"/>
    <w:tmpl w:val="B37A00C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196B"/>
    <w:rsid w:val="000055FF"/>
    <w:rsid w:val="00014C1F"/>
    <w:rsid w:val="00034028"/>
    <w:rsid w:val="00061F20"/>
    <w:rsid w:val="0006349E"/>
    <w:rsid w:val="00080D83"/>
    <w:rsid w:val="000D283E"/>
    <w:rsid w:val="000D2F5A"/>
    <w:rsid w:val="00100DBB"/>
    <w:rsid w:val="00124D4A"/>
    <w:rsid w:val="00130B23"/>
    <w:rsid w:val="00151078"/>
    <w:rsid w:val="00155081"/>
    <w:rsid w:val="0016361D"/>
    <w:rsid w:val="001A5B81"/>
    <w:rsid w:val="001B210F"/>
    <w:rsid w:val="001D24AF"/>
    <w:rsid w:val="001D4322"/>
    <w:rsid w:val="001D4CC0"/>
    <w:rsid w:val="001F2B6A"/>
    <w:rsid w:val="00241C1F"/>
    <w:rsid w:val="002425AE"/>
    <w:rsid w:val="00285F3B"/>
    <w:rsid w:val="00294975"/>
    <w:rsid w:val="002965F9"/>
    <w:rsid w:val="002C6347"/>
    <w:rsid w:val="002C6DAE"/>
    <w:rsid w:val="002C74A3"/>
    <w:rsid w:val="002D7636"/>
    <w:rsid w:val="00313E0C"/>
    <w:rsid w:val="00314B80"/>
    <w:rsid w:val="003164DE"/>
    <w:rsid w:val="00320AAC"/>
    <w:rsid w:val="00321CD9"/>
    <w:rsid w:val="00325198"/>
    <w:rsid w:val="0035482A"/>
    <w:rsid w:val="003619F2"/>
    <w:rsid w:val="00365820"/>
    <w:rsid w:val="00367E99"/>
    <w:rsid w:val="00376615"/>
    <w:rsid w:val="003A022B"/>
    <w:rsid w:val="003A62AC"/>
    <w:rsid w:val="003C554F"/>
    <w:rsid w:val="003C63B4"/>
    <w:rsid w:val="003D4D7F"/>
    <w:rsid w:val="0040149C"/>
    <w:rsid w:val="00414478"/>
    <w:rsid w:val="00452E6D"/>
    <w:rsid w:val="0047356F"/>
    <w:rsid w:val="004861BD"/>
    <w:rsid w:val="00492BD3"/>
    <w:rsid w:val="004B70BD"/>
    <w:rsid w:val="004F4B4B"/>
    <w:rsid w:val="0052111D"/>
    <w:rsid w:val="00537F26"/>
    <w:rsid w:val="005760A9"/>
    <w:rsid w:val="00594464"/>
    <w:rsid w:val="005A0BC7"/>
    <w:rsid w:val="005A63B6"/>
    <w:rsid w:val="005C7C21"/>
    <w:rsid w:val="005D1517"/>
    <w:rsid w:val="005D3F6B"/>
    <w:rsid w:val="005F1F85"/>
    <w:rsid w:val="00621F12"/>
    <w:rsid w:val="00622781"/>
    <w:rsid w:val="0063189F"/>
    <w:rsid w:val="00640BFF"/>
    <w:rsid w:val="006554C2"/>
    <w:rsid w:val="00662CF3"/>
    <w:rsid w:val="0069621B"/>
    <w:rsid w:val="006B41A2"/>
    <w:rsid w:val="006D196B"/>
    <w:rsid w:val="006F209E"/>
    <w:rsid w:val="006F3D36"/>
    <w:rsid w:val="00727F94"/>
    <w:rsid w:val="00732020"/>
    <w:rsid w:val="007337EB"/>
    <w:rsid w:val="00745D18"/>
    <w:rsid w:val="00773ED0"/>
    <w:rsid w:val="00775DE0"/>
    <w:rsid w:val="00776530"/>
    <w:rsid w:val="00791E8E"/>
    <w:rsid w:val="0079476E"/>
    <w:rsid w:val="007A0109"/>
    <w:rsid w:val="007B2500"/>
    <w:rsid w:val="007D61D6"/>
    <w:rsid w:val="007E1B19"/>
    <w:rsid w:val="007E404E"/>
    <w:rsid w:val="007E6A99"/>
    <w:rsid w:val="007F3623"/>
    <w:rsid w:val="00827311"/>
    <w:rsid w:val="00834BB4"/>
    <w:rsid w:val="00835187"/>
    <w:rsid w:val="00856E3A"/>
    <w:rsid w:val="008945D9"/>
    <w:rsid w:val="008C139A"/>
    <w:rsid w:val="008D2C9F"/>
    <w:rsid w:val="008F6F52"/>
    <w:rsid w:val="009010D7"/>
    <w:rsid w:val="00924F45"/>
    <w:rsid w:val="0098489A"/>
    <w:rsid w:val="009A3384"/>
    <w:rsid w:val="009B05C8"/>
    <w:rsid w:val="009D71C1"/>
    <w:rsid w:val="009F2CF0"/>
    <w:rsid w:val="00A03096"/>
    <w:rsid w:val="00A04690"/>
    <w:rsid w:val="00A075B9"/>
    <w:rsid w:val="00A40DD3"/>
    <w:rsid w:val="00A80604"/>
    <w:rsid w:val="00A8311B"/>
    <w:rsid w:val="00A9051C"/>
    <w:rsid w:val="00B01F08"/>
    <w:rsid w:val="00B11856"/>
    <w:rsid w:val="00B16E8F"/>
    <w:rsid w:val="00B27C3C"/>
    <w:rsid w:val="00B30401"/>
    <w:rsid w:val="00B43068"/>
    <w:rsid w:val="00B6637D"/>
    <w:rsid w:val="00B67D1B"/>
    <w:rsid w:val="00B90957"/>
    <w:rsid w:val="00BA0E74"/>
    <w:rsid w:val="00BA3692"/>
    <w:rsid w:val="00BB501D"/>
    <w:rsid w:val="00BB76D0"/>
    <w:rsid w:val="00BC363C"/>
    <w:rsid w:val="00BD71A4"/>
    <w:rsid w:val="00C106EC"/>
    <w:rsid w:val="00C55941"/>
    <w:rsid w:val="00C62C24"/>
    <w:rsid w:val="00C635B6"/>
    <w:rsid w:val="00C80C89"/>
    <w:rsid w:val="00CA20F9"/>
    <w:rsid w:val="00CA23A3"/>
    <w:rsid w:val="00CA3823"/>
    <w:rsid w:val="00CA64C3"/>
    <w:rsid w:val="00CA7905"/>
    <w:rsid w:val="00CC263D"/>
    <w:rsid w:val="00CE005B"/>
    <w:rsid w:val="00CF1A4A"/>
    <w:rsid w:val="00CF5C34"/>
    <w:rsid w:val="00D0361A"/>
    <w:rsid w:val="00D208F1"/>
    <w:rsid w:val="00D243E5"/>
    <w:rsid w:val="00D30ADD"/>
    <w:rsid w:val="00D43A0D"/>
    <w:rsid w:val="00D46867"/>
    <w:rsid w:val="00D526F3"/>
    <w:rsid w:val="00D769D0"/>
    <w:rsid w:val="00D77B49"/>
    <w:rsid w:val="00DC733E"/>
    <w:rsid w:val="00DF57BE"/>
    <w:rsid w:val="00E06500"/>
    <w:rsid w:val="00E17E14"/>
    <w:rsid w:val="00E50CE4"/>
    <w:rsid w:val="00E57060"/>
    <w:rsid w:val="00E67A85"/>
    <w:rsid w:val="00E87616"/>
    <w:rsid w:val="00E92047"/>
    <w:rsid w:val="00EA5C16"/>
    <w:rsid w:val="00EC3F80"/>
    <w:rsid w:val="00EF000D"/>
    <w:rsid w:val="00F3441C"/>
    <w:rsid w:val="00F545A3"/>
    <w:rsid w:val="00FB5706"/>
    <w:rsid w:val="00FE1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48396025"/>
  <w15:docId w15:val="{020826AE-36FC-4FD9-AF34-90ABB80A0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paragraph" w:styleId="Akapitzlist">
    <w:name w:val="List Paragraph"/>
    <w:basedOn w:val="Normalny"/>
    <w:uiPriority w:val="34"/>
    <w:qFormat/>
    <w:rsid w:val="00285F3B"/>
    <w:pPr>
      <w:ind w:left="720"/>
      <w:contextualSpacing/>
    </w:pPr>
  </w:style>
  <w:style w:type="table" w:styleId="Tabela-Siatka">
    <w:name w:val="Table Grid"/>
    <w:basedOn w:val="Standardowy"/>
    <w:rsid w:val="00EC3F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semiHidden/>
    <w:unhideWhenUsed/>
    <w:rsid w:val="006554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60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03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0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7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8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2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5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2D04BE-6EFC-41E3-B188-068C02540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72</TotalTime>
  <Pages>1</Pages>
  <Words>60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Agnieszka Lopko</cp:lastModifiedBy>
  <cp:revision>16</cp:revision>
  <cp:lastPrinted>2022-11-21T10:45:00Z</cp:lastPrinted>
  <dcterms:created xsi:type="dcterms:W3CDTF">2020-10-16T12:34:00Z</dcterms:created>
  <dcterms:modified xsi:type="dcterms:W3CDTF">2022-11-21T10:45:00Z</dcterms:modified>
</cp:coreProperties>
</file>