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4FBA7" w14:textId="748B5FBF" w:rsidR="00C55941" w:rsidRDefault="00C55941" w:rsidP="00CF5C34">
      <w:pPr>
        <w:jc w:val="center"/>
        <w:rPr>
          <w:rFonts w:ascii="Garamond" w:hAnsi="Garamond"/>
          <w:b/>
        </w:rPr>
      </w:pPr>
    </w:p>
    <w:p w14:paraId="21E50E36" w14:textId="77777777" w:rsidR="00314B80" w:rsidRDefault="00314B80" w:rsidP="00CF5C34">
      <w:pPr>
        <w:jc w:val="center"/>
        <w:rPr>
          <w:rFonts w:ascii="Garamond" w:hAnsi="Garamond"/>
          <w:b/>
        </w:rPr>
      </w:pPr>
    </w:p>
    <w:p w14:paraId="5456D67C" w14:textId="77777777" w:rsidR="00C55941" w:rsidRDefault="00C55941" w:rsidP="00CF5C34">
      <w:pPr>
        <w:jc w:val="center"/>
        <w:rPr>
          <w:rFonts w:ascii="Garamond" w:hAnsi="Garamond"/>
          <w:b/>
        </w:rPr>
      </w:pPr>
    </w:p>
    <w:p w14:paraId="226F4252" w14:textId="56ADCBCF" w:rsidR="003D4D7F" w:rsidRPr="001A2EF5" w:rsidRDefault="00A03096" w:rsidP="00CF5C34">
      <w:pPr>
        <w:jc w:val="center"/>
        <w:rPr>
          <w:rFonts w:ascii="Times New Roman" w:hAnsi="Times New Roman"/>
          <w:b/>
          <w:sz w:val="28"/>
        </w:rPr>
      </w:pPr>
      <w:r w:rsidRPr="001A2EF5">
        <w:rPr>
          <w:rFonts w:ascii="Times New Roman" w:hAnsi="Times New Roman"/>
          <w:b/>
          <w:sz w:val="28"/>
        </w:rPr>
        <w:t xml:space="preserve">LISTA </w:t>
      </w:r>
      <w:r w:rsidR="00C80C89" w:rsidRPr="001A2EF5">
        <w:rPr>
          <w:rFonts w:ascii="Times New Roman" w:hAnsi="Times New Roman"/>
          <w:b/>
          <w:sz w:val="28"/>
        </w:rPr>
        <w:t>RANKINGOWA</w:t>
      </w:r>
      <w:r w:rsidRPr="001A2EF5">
        <w:rPr>
          <w:rFonts w:ascii="Times New Roman" w:hAnsi="Times New Roman"/>
          <w:b/>
          <w:sz w:val="28"/>
        </w:rPr>
        <w:t xml:space="preserve"> - </w:t>
      </w:r>
      <w:bookmarkStart w:id="0" w:name="_GoBack"/>
      <w:bookmarkEnd w:id="0"/>
      <w:r w:rsidRPr="001A2EF5">
        <w:rPr>
          <w:rFonts w:ascii="Times New Roman" w:hAnsi="Times New Roman"/>
          <w:b/>
          <w:sz w:val="28"/>
        </w:rPr>
        <w:t>POWIAT MALBORSKI</w:t>
      </w:r>
    </w:p>
    <w:p w14:paraId="214FF89E" w14:textId="4C101EA3" w:rsidR="00EC3F80" w:rsidRPr="001A2EF5" w:rsidRDefault="00CF5C34" w:rsidP="00CF5C34">
      <w:pPr>
        <w:jc w:val="center"/>
        <w:rPr>
          <w:rFonts w:ascii="Times New Roman" w:hAnsi="Times New Roman"/>
          <w:b/>
          <w:sz w:val="28"/>
        </w:rPr>
      </w:pPr>
      <w:r w:rsidRPr="001A2EF5">
        <w:rPr>
          <w:rFonts w:ascii="Times New Roman" w:hAnsi="Times New Roman"/>
          <w:b/>
          <w:sz w:val="28"/>
        </w:rPr>
        <w:t xml:space="preserve">NA OBSZAR </w:t>
      </w:r>
      <w:r w:rsidRPr="001A2EF5">
        <w:rPr>
          <w:rFonts w:ascii="Times New Roman" w:hAnsi="Times New Roman"/>
          <w:b/>
          <w:sz w:val="28"/>
        </w:rPr>
        <w:br/>
        <w:t>BIOLOGIA</w:t>
      </w:r>
      <w:r w:rsidR="008A582A" w:rsidRPr="001A2EF5">
        <w:rPr>
          <w:rFonts w:ascii="Times New Roman" w:hAnsi="Times New Roman"/>
          <w:b/>
          <w:sz w:val="28"/>
        </w:rPr>
        <w:t xml:space="preserve">, </w:t>
      </w:r>
      <w:r w:rsidRPr="001A2EF5">
        <w:rPr>
          <w:rFonts w:ascii="Times New Roman" w:hAnsi="Times New Roman"/>
          <w:b/>
          <w:sz w:val="28"/>
        </w:rPr>
        <w:t>CHEMIA</w:t>
      </w:r>
    </w:p>
    <w:p w14:paraId="14017B0D" w14:textId="77777777" w:rsidR="00A03096" w:rsidRPr="001A2EF5" w:rsidRDefault="00A03096" w:rsidP="003D4D7F">
      <w:pPr>
        <w:rPr>
          <w:rFonts w:ascii="Times New Roman" w:hAnsi="Times New Roman"/>
          <w:b/>
          <w:sz w:val="28"/>
        </w:rPr>
      </w:pPr>
    </w:p>
    <w:p w14:paraId="17DA574D" w14:textId="7534FE0B" w:rsidR="00A03096" w:rsidRPr="001A2EF5" w:rsidRDefault="00C55941" w:rsidP="00A03096">
      <w:pPr>
        <w:spacing w:line="360" w:lineRule="auto"/>
        <w:jc w:val="center"/>
        <w:rPr>
          <w:rFonts w:ascii="Times New Roman" w:hAnsi="Times New Roman"/>
          <w:szCs w:val="18"/>
        </w:rPr>
      </w:pPr>
      <w:r w:rsidRPr="001A2EF5">
        <w:rPr>
          <w:rFonts w:ascii="Times New Roman" w:hAnsi="Times New Roman"/>
          <w:szCs w:val="18"/>
        </w:rPr>
        <w:t xml:space="preserve">Malbork, </w:t>
      </w:r>
      <w:r w:rsidR="00CB6FB6" w:rsidRPr="001A2EF5">
        <w:rPr>
          <w:rFonts w:ascii="Times New Roman" w:hAnsi="Times New Roman"/>
          <w:szCs w:val="18"/>
        </w:rPr>
        <w:t>03-10-2022</w:t>
      </w:r>
      <w:r w:rsidR="00A03096" w:rsidRPr="001A2EF5">
        <w:rPr>
          <w:rFonts w:ascii="Times New Roman" w:hAnsi="Times New Roman"/>
          <w:szCs w:val="18"/>
        </w:rPr>
        <w:t xml:space="preserve"> r.</w:t>
      </w:r>
    </w:p>
    <w:p w14:paraId="2E53D394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tbl>
      <w:tblPr>
        <w:tblpPr w:leftFromText="141" w:rightFromText="141" w:vertAnchor="text" w:horzAnchor="margin" w:tblpXSpec="center" w:tblpY="265"/>
        <w:tblW w:w="72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3222"/>
        <w:gridCol w:w="1728"/>
        <w:gridCol w:w="168"/>
      </w:tblGrid>
      <w:tr w:rsidR="00C80C89" w:rsidRPr="00C80C89" w14:paraId="1DB1BE41" w14:textId="77777777" w:rsidTr="002F1318">
        <w:trPr>
          <w:gridAfter w:val="1"/>
          <w:wAfter w:w="168" w:type="dxa"/>
          <w:trHeight w:val="945"/>
        </w:trPr>
        <w:tc>
          <w:tcPr>
            <w:tcW w:w="21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716B26F3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Obszar</w:t>
            </w:r>
          </w:p>
        </w:tc>
        <w:tc>
          <w:tcPr>
            <w:tcW w:w="32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36C22C31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Imię i Nazwisko ucznia</w:t>
            </w:r>
          </w:p>
        </w:tc>
        <w:tc>
          <w:tcPr>
            <w:tcW w:w="17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6DDE8"/>
            <w:vAlign w:val="center"/>
            <w:hideMark/>
          </w:tcPr>
          <w:p w14:paraId="52262DA4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Ilość zdobytych punktów</w:t>
            </w:r>
          </w:p>
        </w:tc>
      </w:tr>
      <w:tr w:rsidR="00C80C89" w:rsidRPr="00C80C89" w14:paraId="1CD6BD6A" w14:textId="77777777" w:rsidTr="001A2EF5">
        <w:trPr>
          <w:trHeight w:val="255"/>
        </w:trPr>
        <w:tc>
          <w:tcPr>
            <w:tcW w:w="2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C76A4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C03FCE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5C8D96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A5D6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A2EF5" w:rsidRPr="00C80C89" w14:paraId="64A347C1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4799" w14:textId="4B740A9A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Biologia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AC58" w14:textId="3E2BD844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Kinga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Wałachowska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09E3C" w14:textId="7C5BF33E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2E433DB6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5354BB77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B5A2" w14:textId="3DC78286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Biologia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E763" w14:textId="33148158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Agata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Kussowska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F8B24" w14:textId="6E8F8C7A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</w:tcPr>
          <w:p w14:paraId="3819DD8A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438EC326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F2F6" w14:textId="29E71A95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Biologia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9ECF" w14:textId="34B2E23D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Oliwia Sarnowska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14410" w14:textId="140D275F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</w:tcPr>
          <w:p w14:paraId="56FD03FC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5E6948E7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719F" w14:textId="21F3A00C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Biologia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B7C2" w14:textId="4D9E0CC2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Pola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Dzierwa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C3C88" w14:textId="57AC3583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12,5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</w:tcPr>
          <w:p w14:paraId="0D6B09F2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135E8F1C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B98CA" w14:textId="325C9388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367A" w14:textId="435C5D12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Anastazja Kwas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3CFE4" w14:textId="048DBFCE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14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</w:tcPr>
          <w:p w14:paraId="4D2B5B68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373C3D52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B2BE" w14:textId="0221C3DA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17FD" w14:textId="496B5946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Aleksandra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Luhutta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70D24" w14:textId="4D03F3D0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230FFBD1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231F363B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35B4" w14:textId="64634627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F5BD" w14:textId="364CB530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Natalia Szewczyk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901BF" w14:textId="2BAD5253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6EB4A4B2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010827CB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344B" w14:textId="4F873CB5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30AA" w14:textId="37CFB559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Zofia Jankiewicz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E9059" w14:textId="333BF2E0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0CB46EB7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51C776D6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B4AE6" w14:textId="346DAC71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1D37" w14:textId="366CF90A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Paweł Suski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EAD25" w14:textId="1DE1421C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14,5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152544A7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06A2D44D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6C41C" w14:textId="28CF5146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543E" w14:textId="0D9AC915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Lena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Piskozub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2A1EB" w14:textId="65B1F1A1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717A9494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2EF5" w:rsidRPr="00C80C89" w14:paraId="22E97005" w14:textId="77777777" w:rsidTr="001A2EF5">
        <w:trPr>
          <w:trHeight w:val="390"/>
        </w:trPr>
        <w:tc>
          <w:tcPr>
            <w:tcW w:w="21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3C0E" w14:textId="4ABD6000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color w:val="000000"/>
                <w:sz w:val="28"/>
                <w:szCs w:val="28"/>
              </w:rPr>
              <w:t>Chemia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B3C3" w14:textId="0620D2F2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Michał </w:t>
            </w: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Wałachowski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80F0A" w14:textId="768F95EF" w:rsidR="001A2EF5" w:rsidRPr="001A2EF5" w:rsidRDefault="001A2EF5" w:rsidP="001A2EF5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14,5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vAlign w:val="center"/>
            <w:hideMark/>
          </w:tcPr>
          <w:p w14:paraId="5835CC3F" w14:textId="77777777" w:rsidR="001A2EF5" w:rsidRPr="00C80C89" w:rsidRDefault="001A2EF5" w:rsidP="001A2E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039DC9E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p w14:paraId="76D19B2C" w14:textId="77777777"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00DE3" w14:textId="77777777" w:rsidR="001D4CC0" w:rsidRDefault="001D4CC0">
      <w:r>
        <w:separator/>
      </w:r>
    </w:p>
  </w:endnote>
  <w:endnote w:type="continuationSeparator" w:id="0">
    <w:p w14:paraId="1D7E2939" w14:textId="77777777"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0692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1905CCFC" wp14:editId="0E95997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D4D01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570021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64D82E5C" wp14:editId="54775DAE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3CB49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AD7E6" w14:textId="77777777" w:rsidR="001D4CC0" w:rsidRDefault="001D4CC0">
      <w:r>
        <w:separator/>
      </w:r>
    </w:p>
  </w:footnote>
  <w:footnote w:type="continuationSeparator" w:id="0">
    <w:p w14:paraId="7F78FFBC" w14:textId="77777777"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F25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E28A716" wp14:editId="589EDE9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C963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4097556" wp14:editId="39E7359D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1E09B7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4B35878" wp14:editId="1F55FC57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1CF3541" wp14:editId="653AE0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1ED65D12" wp14:editId="20BD4B7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1EED5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7D70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D53BB" wp14:editId="11F1FD2F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DCDE0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600ABE9" wp14:editId="12D00EB8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0B8ABC29" wp14:editId="64611A54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7C3BF383" wp14:editId="22F9D11E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5081"/>
    <w:rsid w:val="0016361D"/>
    <w:rsid w:val="001A2EF5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74A3"/>
    <w:rsid w:val="002F1318"/>
    <w:rsid w:val="00313E0C"/>
    <w:rsid w:val="00314B80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40149C"/>
    <w:rsid w:val="00414478"/>
    <w:rsid w:val="00452E6D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6A99"/>
    <w:rsid w:val="007F3623"/>
    <w:rsid w:val="00827311"/>
    <w:rsid w:val="00834BB4"/>
    <w:rsid w:val="00835187"/>
    <w:rsid w:val="00856E3A"/>
    <w:rsid w:val="008945D9"/>
    <w:rsid w:val="008A582A"/>
    <w:rsid w:val="008C139A"/>
    <w:rsid w:val="009010D7"/>
    <w:rsid w:val="0098489A"/>
    <w:rsid w:val="009A3384"/>
    <w:rsid w:val="009B05C8"/>
    <w:rsid w:val="009D71C1"/>
    <w:rsid w:val="009F2CF0"/>
    <w:rsid w:val="00A03096"/>
    <w:rsid w:val="00A04690"/>
    <w:rsid w:val="00A40DD3"/>
    <w:rsid w:val="00A80604"/>
    <w:rsid w:val="00A8311B"/>
    <w:rsid w:val="00A9051C"/>
    <w:rsid w:val="00B01F08"/>
    <w:rsid w:val="00B11856"/>
    <w:rsid w:val="00B16E8F"/>
    <w:rsid w:val="00B30401"/>
    <w:rsid w:val="00B43068"/>
    <w:rsid w:val="00B6637D"/>
    <w:rsid w:val="00B67D1B"/>
    <w:rsid w:val="00B90957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80C89"/>
    <w:rsid w:val="00CA20F9"/>
    <w:rsid w:val="00CA23A3"/>
    <w:rsid w:val="00CA3823"/>
    <w:rsid w:val="00CA64C3"/>
    <w:rsid w:val="00CA7905"/>
    <w:rsid w:val="00CB6FB6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77B49"/>
    <w:rsid w:val="00DC733E"/>
    <w:rsid w:val="00DF57BE"/>
    <w:rsid w:val="00E06500"/>
    <w:rsid w:val="00E17E14"/>
    <w:rsid w:val="00E50CE4"/>
    <w:rsid w:val="00E57060"/>
    <w:rsid w:val="00E87616"/>
    <w:rsid w:val="00E92047"/>
    <w:rsid w:val="00EA5C16"/>
    <w:rsid w:val="00EC3F80"/>
    <w:rsid w:val="00EF000D"/>
    <w:rsid w:val="00F046E1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396025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A924-CCE8-4826-9FC7-7502D7D6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0</TotalTime>
  <Pages>1</Pages>
  <Words>64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2</cp:revision>
  <cp:lastPrinted>2017-10-23T09:19:00Z</cp:lastPrinted>
  <dcterms:created xsi:type="dcterms:W3CDTF">2022-11-18T11:52:00Z</dcterms:created>
  <dcterms:modified xsi:type="dcterms:W3CDTF">2022-11-18T11:52:00Z</dcterms:modified>
</cp:coreProperties>
</file>